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57C0D" w14:textId="43D55142" w:rsidR="002206B8" w:rsidRPr="009A0141" w:rsidRDefault="003C31FC" w:rsidP="003C31FC">
      <w:pPr>
        <w:pStyle w:val="Heading2"/>
        <w:tabs>
          <w:tab w:val="left" w:pos="1590"/>
          <w:tab w:val="left" w:pos="3903"/>
          <w:tab w:val="center" w:pos="5400"/>
        </w:tabs>
        <w:rPr>
          <w:rFonts w:ascii="Open Sans" w:hAnsi="Open Sans"/>
          <w:b w:val="0"/>
          <w:color w:val="928078"/>
          <w:sz w:val="44"/>
          <w:szCs w:val="44"/>
        </w:rPr>
      </w:pPr>
      <w:r>
        <w:rPr>
          <w:rFonts w:ascii="Open Sans" w:hAnsi="Open Sans"/>
          <w:b w:val="0"/>
          <w:color w:val="928078"/>
          <w:sz w:val="44"/>
          <w:szCs w:val="44"/>
        </w:rPr>
        <w:tab/>
      </w:r>
      <w:r>
        <w:rPr>
          <w:rFonts w:ascii="Open Sans" w:hAnsi="Open Sans"/>
          <w:b w:val="0"/>
          <w:color w:val="928078"/>
          <w:sz w:val="44"/>
          <w:szCs w:val="44"/>
        </w:rPr>
        <w:tab/>
      </w:r>
      <w:r>
        <w:rPr>
          <w:rFonts w:ascii="Open Sans" w:hAnsi="Open Sans"/>
          <w:b w:val="0"/>
          <w:color w:val="928078"/>
          <w:sz w:val="44"/>
          <w:szCs w:val="44"/>
        </w:rPr>
        <w:tab/>
      </w:r>
      <w:r w:rsidR="009B297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1" layoutInCell="1" allowOverlap="1" wp14:anchorId="61EE926B" wp14:editId="249B00BE">
                <wp:simplePos x="0" y="0"/>
                <wp:positionH relativeFrom="column">
                  <wp:posOffset>758825</wp:posOffset>
                </wp:positionH>
                <wp:positionV relativeFrom="page">
                  <wp:posOffset>1370330</wp:posOffset>
                </wp:positionV>
                <wp:extent cx="1856105" cy="128397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6105" cy="1283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14DD4B3" w14:textId="77777777" w:rsidR="0014432A" w:rsidRPr="00A0235C" w:rsidRDefault="0014432A" w:rsidP="001B7B18">
                            <w:pPr>
                              <w:pStyle w:val="Heading5"/>
                              <w:spacing w:line="240" w:lineRule="auto"/>
                              <w:jc w:val="center"/>
                              <w:rPr>
                                <w:rStyle w:val="Strong"/>
                                <w:rFonts w:ascii="Open Sans" w:hAnsi="Open Sans"/>
                                <w:color w:val="73615B"/>
                              </w:rPr>
                            </w:pPr>
                          </w:p>
                          <w:p w14:paraId="2FEE4ED1" w14:textId="77777777" w:rsidR="004D5D38" w:rsidRPr="00A0235C" w:rsidRDefault="004D5D38" w:rsidP="001B7B18">
                            <w:pPr>
                              <w:jc w:val="center"/>
                              <w:rPr>
                                <w:color w:val="73615B"/>
                              </w:rPr>
                            </w:pPr>
                          </w:p>
                          <w:p w14:paraId="31E5B387" w14:textId="1E5544EC" w:rsidR="0014432A" w:rsidRPr="00A0235C" w:rsidRDefault="0014432A" w:rsidP="001B7B18">
                            <w:pPr>
                              <w:pStyle w:val="Heading5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73615B"/>
                              </w:rPr>
                            </w:pPr>
                            <w:r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</w:rPr>
                              <w:t>Yield:</w:t>
                            </w:r>
                            <w:r w:rsidR="00621C83" w:rsidRPr="00A0235C">
                              <w:rPr>
                                <w:rFonts w:ascii="Open Sans" w:hAnsi="Open Sans"/>
                                <w:color w:val="73615B"/>
                              </w:rPr>
                              <w:t xml:space="preserve"> </w:t>
                            </w:r>
                            <w:r w:rsidR="001E69CF">
                              <w:rPr>
                                <w:rFonts w:ascii="Open Sans" w:hAnsi="Open Sans"/>
                                <w:color w:val="73615B"/>
                              </w:rPr>
                              <w:t>6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</w:rPr>
                              <w:t xml:space="preserve"> servings</w:t>
                            </w:r>
                          </w:p>
                          <w:p w14:paraId="542511C4" w14:textId="1DC8811C" w:rsidR="0014432A" w:rsidRPr="00A0235C" w:rsidRDefault="0014432A" w:rsidP="001B7B18">
                            <w:pPr>
                              <w:pStyle w:val="Heading5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73615B"/>
                              </w:rPr>
                            </w:pPr>
                            <w:r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</w:rPr>
                              <w:t>Prep time:</w:t>
                            </w:r>
                            <w:r w:rsidR="004F229F" w:rsidRPr="00A0235C">
                              <w:rPr>
                                <w:rFonts w:ascii="Open Sans" w:hAnsi="Open Sans"/>
                                <w:color w:val="73615B"/>
                              </w:rPr>
                              <w:t xml:space="preserve"> </w:t>
                            </w:r>
                            <w:r w:rsidR="001E69CF">
                              <w:rPr>
                                <w:rFonts w:ascii="Open Sans" w:hAnsi="Open Sans"/>
                                <w:color w:val="73615B"/>
                              </w:rPr>
                              <w:t>2</w:t>
                            </w:r>
                            <w:r w:rsidR="0062448A" w:rsidRPr="00A0235C">
                              <w:rPr>
                                <w:rFonts w:ascii="Open Sans" w:hAnsi="Open Sans"/>
                                <w:color w:val="73615B"/>
                              </w:rPr>
                              <w:t>0</w:t>
                            </w:r>
                            <w:r w:rsidR="00940D27" w:rsidRPr="00A0235C">
                              <w:rPr>
                                <w:rFonts w:ascii="Open Sans" w:hAnsi="Open Sans"/>
                                <w:color w:val="73615B"/>
                              </w:rPr>
                              <w:t xml:space="preserve"> minutes</w:t>
                            </w:r>
                          </w:p>
                          <w:p w14:paraId="2D27703C" w14:textId="463B55C4" w:rsidR="0014432A" w:rsidRPr="00A0235C" w:rsidRDefault="0014432A" w:rsidP="001B7B18">
                            <w:pPr>
                              <w:pStyle w:val="Heading5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b/>
                                <w:bCs/>
                                <w:color w:val="73615B"/>
                              </w:rPr>
                            </w:pPr>
                            <w:r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</w:rPr>
                              <w:t>Total time:</w:t>
                            </w:r>
                            <w:r w:rsidR="004F229F" w:rsidRPr="00A0235C">
                              <w:rPr>
                                <w:rFonts w:ascii="Open Sans" w:hAnsi="Open Sans"/>
                                <w:color w:val="73615B"/>
                              </w:rPr>
                              <w:t xml:space="preserve"> </w:t>
                            </w:r>
                            <w:r w:rsidR="001E69CF">
                              <w:rPr>
                                <w:rFonts w:ascii="Open Sans" w:hAnsi="Open Sans"/>
                                <w:color w:val="73615B"/>
                              </w:rPr>
                              <w:t>40-50</w:t>
                            </w:r>
                            <w:r w:rsidR="0062448A" w:rsidRPr="00A0235C">
                              <w:rPr>
                                <w:rFonts w:ascii="Open Sans" w:hAnsi="Open Sans"/>
                                <w:color w:val="73615B"/>
                              </w:rPr>
                              <w:t xml:space="preserve"> minutes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E926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9.75pt;margin-top:107.9pt;width:146.15pt;height:101.1pt;z-index:-251650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" filled="f" stroked="f">
                <v:textbox style="mso-fit-shape-to-text:t">
                  <w:txbxContent>
                    <w:p w14:paraId="514DD4B3" w14:textId="77777777" w:rsidR="0014432A" w:rsidRPr="00A0235C" w:rsidRDefault="0014432A" w:rsidP="001B7B18">
                      <w:pPr>
                        <w:pStyle w:val="Heading5"/>
                        <w:spacing w:line="240" w:lineRule="auto"/>
                        <w:jc w:val="center"/>
                        <w:rPr>
                          <w:rStyle w:val="Strong"/>
                          <w:rFonts w:ascii="Open Sans" w:hAnsi="Open Sans"/>
                          <w:color w:val="73615B"/>
                        </w:rPr>
                      </w:pPr>
                    </w:p>
                    <w:p w14:paraId="2FEE4ED1" w14:textId="77777777" w:rsidR="004D5D38" w:rsidRPr="00A0235C" w:rsidRDefault="004D5D38" w:rsidP="001B7B18">
                      <w:pPr>
                        <w:jc w:val="center"/>
                        <w:rPr>
                          <w:color w:val="73615B"/>
                        </w:rPr>
                      </w:pPr>
                    </w:p>
                    <w:p w14:paraId="31E5B387" w14:textId="1E5544EC" w:rsidR="0014432A" w:rsidRPr="00A0235C" w:rsidRDefault="0014432A" w:rsidP="001B7B18">
                      <w:pPr>
                        <w:pStyle w:val="Heading5"/>
                        <w:spacing w:line="240" w:lineRule="auto"/>
                        <w:jc w:val="center"/>
                        <w:rPr>
                          <w:rFonts w:ascii="Open Sans" w:hAnsi="Open Sans"/>
                          <w:color w:val="73615B"/>
                        </w:rPr>
                      </w:pPr>
                      <w:r w:rsidRPr="00A0235C">
                        <w:rPr>
                          <w:rStyle w:val="Strong"/>
                          <w:rFonts w:ascii="Open Sans" w:hAnsi="Open Sans"/>
                          <w:color w:val="73615B"/>
                        </w:rPr>
                        <w:t>Yield:</w:t>
                      </w:r>
                      <w:r w:rsidR="00621C83" w:rsidRPr="00A0235C">
                        <w:rPr>
                          <w:rFonts w:ascii="Open Sans" w:hAnsi="Open Sans"/>
                          <w:color w:val="73615B"/>
                        </w:rPr>
                        <w:t xml:space="preserve"> </w:t>
                      </w:r>
                      <w:r w:rsidR="001E69CF">
                        <w:rPr>
                          <w:rFonts w:ascii="Open Sans" w:hAnsi="Open Sans"/>
                          <w:color w:val="73615B"/>
                        </w:rPr>
                        <w:t>6</w:t>
                      </w:r>
                      <w:r w:rsidR="00F51104">
                        <w:rPr>
                          <w:rFonts w:ascii="Open Sans" w:hAnsi="Open Sans"/>
                          <w:color w:val="73615B"/>
                        </w:rPr>
                        <w:t xml:space="preserve"> servings</w:t>
                      </w:r>
                    </w:p>
                    <w:p w14:paraId="542511C4" w14:textId="1DC8811C" w:rsidR="0014432A" w:rsidRPr="00A0235C" w:rsidRDefault="0014432A" w:rsidP="001B7B18">
                      <w:pPr>
                        <w:pStyle w:val="Heading5"/>
                        <w:spacing w:line="240" w:lineRule="auto"/>
                        <w:jc w:val="center"/>
                        <w:rPr>
                          <w:rFonts w:ascii="Open Sans" w:hAnsi="Open Sans"/>
                          <w:color w:val="73615B"/>
                        </w:rPr>
                      </w:pPr>
                      <w:r w:rsidRPr="00A0235C">
                        <w:rPr>
                          <w:rStyle w:val="Strong"/>
                          <w:rFonts w:ascii="Open Sans" w:hAnsi="Open Sans"/>
                          <w:color w:val="73615B"/>
                        </w:rPr>
                        <w:t>Prep time:</w:t>
                      </w:r>
                      <w:r w:rsidR="004F229F" w:rsidRPr="00A0235C">
                        <w:rPr>
                          <w:rFonts w:ascii="Open Sans" w:hAnsi="Open Sans"/>
                          <w:color w:val="73615B"/>
                        </w:rPr>
                        <w:t xml:space="preserve"> </w:t>
                      </w:r>
                      <w:r w:rsidR="001E69CF">
                        <w:rPr>
                          <w:rFonts w:ascii="Open Sans" w:hAnsi="Open Sans"/>
                          <w:color w:val="73615B"/>
                        </w:rPr>
                        <w:t>2</w:t>
                      </w:r>
                      <w:r w:rsidR="0062448A" w:rsidRPr="00A0235C">
                        <w:rPr>
                          <w:rFonts w:ascii="Open Sans" w:hAnsi="Open Sans"/>
                          <w:color w:val="73615B"/>
                        </w:rPr>
                        <w:t>0</w:t>
                      </w:r>
                      <w:r w:rsidR="00940D27" w:rsidRPr="00A0235C">
                        <w:rPr>
                          <w:rFonts w:ascii="Open Sans" w:hAnsi="Open Sans"/>
                          <w:color w:val="73615B"/>
                        </w:rPr>
                        <w:t xml:space="preserve"> minutes</w:t>
                      </w:r>
                    </w:p>
                    <w:p w14:paraId="2D27703C" w14:textId="463B55C4" w:rsidR="0014432A" w:rsidRPr="00A0235C" w:rsidRDefault="0014432A" w:rsidP="001B7B18">
                      <w:pPr>
                        <w:pStyle w:val="Heading5"/>
                        <w:spacing w:line="240" w:lineRule="auto"/>
                        <w:jc w:val="center"/>
                        <w:rPr>
                          <w:rFonts w:ascii="Open Sans" w:hAnsi="Open Sans"/>
                          <w:b/>
                          <w:bCs/>
                          <w:color w:val="73615B"/>
                        </w:rPr>
                      </w:pPr>
                      <w:r w:rsidRPr="00A0235C">
                        <w:rPr>
                          <w:rStyle w:val="Strong"/>
                          <w:rFonts w:ascii="Open Sans" w:hAnsi="Open Sans"/>
                          <w:color w:val="73615B"/>
                        </w:rPr>
                        <w:t>Total time:</w:t>
                      </w:r>
                      <w:r w:rsidR="004F229F" w:rsidRPr="00A0235C">
                        <w:rPr>
                          <w:rFonts w:ascii="Open Sans" w:hAnsi="Open Sans"/>
                          <w:color w:val="73615B"/>
                        </w:rPr>
                        <w:t xml:space="preserve"> </w:t>
                      </w:r>
                      <w:r w:rsidR="001E69CF">
                        <w:rPr>
                          <w:rFonts w:ascii="Open Sans" w:hAnsi="Open Sans"/>
                          <w:color w:val="73615B"/>
                        </w:rPr>
                        <w:t>40-50</w:t>
                      </w:r>
                      <w:r w:rsidR="0062448A" w:rsidRPr="00A0235C">
                        <w:rPr>
                          <w:rFonts w:ascii="Open Sans" w:hAnsi="Open Sans"/>
                          <w:color w:val="73615B"/>
                        </w:rPr>
                        <w:t xml:space="preserve"> minutes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9B297E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1" layoutInCell="1" allowOverlap="1" wp14:anchorId="68058EC0" wp14:editId="34C7FBF8">
                <wp:simplePos x="0" y="0"/>
                <wp:positionH relativeFrom="column">
                  <wp:posOffset>-111760</wp:posOffset>
                </wp:positionH>
                <wp:positionV relativeFrom="page">
                  <wp:posOffset>1249045</wp:posOffset>
                </wp:positionV>
                <wp:extent cx="4762500" cy="108204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082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EB70BA4" w14:textId="6305CA08" w:rsidR="0014432A" w:rsidRPr="00401167" w:rsidRDefault="00880A64" w:rsidP="00A66B64">
                            <w:pPr>
                              <w:pStyle w:val="Heading2"/>
                              <w:spacing w:line="240" w:lineRule="auto"/>
                              <w:jc w:val="center"/>
                              <w:rPr>
                                <w:noProof/>
                                <w:color w:val="73615B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Open Sans" w:hAnsi="Open Sans"/>
                                <w:color w:val="73615B"/>
                                <w:sz w:val="48"/>
                                <w:szCs w:val="48"/>
                              </w:rPr>
                              <w:t>Golden Beet and Fennel Soup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58EC0" id="Text Box 6" o:spid="_x0000_s1027" type="#_x0000_t202" style="position:absolute;margin-left:-8.8pt;margin-top:98.35pt;width:375pt;height:85.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" filled="f" stroked="f">
                <v:textbox>
                  <w:txbxContent>
                    <w:p w14:paraId="4EB70BA4" w14:textId="6305CA08" w:rsidR="0014432A" w:rsidRPr="00401167" w:rsidRDefault="00880A64" w:rsidP="00A66B64">
                      <w:pPr>
                        <w:pStyle w:val="Heading2"/>
                        <w:spacing w:line="240" w:lineRule="auto"/>
                        <w:jc w:val="center"/>
                        <w:rPr>
                          <w:noProof/>
                          <w:color w:val="73615B"/>
                          <w:sz w:val="48"/>
                          <w:szCs w:val="48"/>
                        </w:rPr>
                      </w:pPr>
                      <w:r>
                        <w:rPr>
                          <w:rFonts w:ascii="Open Sans" w:hAnsi="Open Sans"/>
                          <w:color w:val="73615B"/>
                          <w:sz w:val="48"/>
                          <w:szCs w:val="48"/>
                        </w:rPr>
                        <w:t>Golden Beet and Fennel Soup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p w14:paraId="12F51A0D" w14:textId="0B9922C1" w:rsidR="0014432A" w:rsidRPr="00F104C9" w:rsidRDefault="0014432A" w:rsidP="00F104C9">
      <w:pPr>
        <w:pStyle w:val="Heading3"/>
        <w:tabs>
          <w:tab w:val="left" w:pos="1590"/>
          <w:tab w:val="left" w:pos="3360"/>
        </w:tabs>
        <w:spacing w:line="240" w:lineRule="auto"/>
        <w:rPr>
          <w:rFonts w:ascii="Open Sans" w:hAnsi="Open Sans"/>
          <w:color w:val="928078"/>
          <w:sz w:val="24"/>
        </w:rPr>
      </w:pPr>
    </w:p>
    <w:p w14:paraId="5692CCE1" w14:textId="52210D30" w:rsidR="004D5D38" w:rsidRDefault="004D5D38" w:rsidP="00940D27">
      <w:pPr>
        <w:tabs>
          <w:tab w:val="left" w:pos="2024"/>
        </w:tabs>
        <w:spacing w:line="240" w:lineRule="auto"/>
        <w:jc w:val="both"/>
        <w:rPr>
          <w:rFonts w:ascii="Open Sans" w:hAnsi="Open Sans"/>
          <w:color w:val="928078"/>
        </w:rPr>
      </w:pPr>
    </w:p>
    <w:p w14:paraId="58CAB153" w14:textId="7F72E7F0" w:rsidR="004D5D38" w:rsidRDefault="00DB5237" w:rsidP="00D01AEB">
      <w:pPr>
        <w:tabs>
          <w:tab w:val="left" w:pos="2776"/>
          <w:tab w:val="right" w:pos="3993"/>
        </w:tabs>
        <w:spacing w:line="240" w:lineRule="auto"/>
        <w:jc w:val="both"/>
        <w:rPr>
          <w:rFonts w:ascii="Open Sans" w:hAnsi="Open Sans"/>
          <w:color w:val="928078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64551E62" wp14:editId="0248B63F">
            <wp:simplePos x="0" y="0"/>
            <wp:positionH relativeFrom="column">
              <wp:posOffset>3694430</wp:posOffset>
            </wp:positionH>
            <wp:positionV relativeFrom="paragraph">
              <wp:posOffset>257175</wp:posOffset>
            </wp:positionV>
            <wp:extent cx="2985134" cy="1990090"/>
            <wp:effectExtent l="0" t="0" r="0" b="3810"/>
            <wp:wrapNone/>
            <wp:docPr id="7" name="Picture 7" descr="A bowl of so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olden_beet_and_fennel_soup_2-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134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5390">
        <w:rPr>
          <w:rFonts w:ascii="Open Sans" w:hAnsi="Open Sans"/>
          <w:noProof/>
          <w:color w:val="92807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F6361F" wp14:editId="7C402CB8">
                <wp:simplePos x="0" y="0"/>
                <wp:positionH relativeFrom="column">
                  <wp:posOffset>2649855</wp:posOffset>
                </wp:positionH>
                <wp:positionV relativeFrom="paragraph">
                  <wp:posOffset>211455</wp:posOffset>
                </wp:positionV>
                <wp:extent cx="152400" cy="45719"/>
                <wp:effectExtent l="0" t="25400" r="0" b="571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" cy="45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3536F" id="Text Box 9" o:spid="_x0000_s1026" type="#_x0000_t202" style="position:absolute;margin-left:208.65pt;margin-top:16.65pt;width:12pt;height:3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" filled="f" stroked="f">
                <w10:wrap type="square"/>
              </v:shape>
            </w:pict>
          </mc:Fallback>
        </mc:AlternateContent>
      </w:r>
      <w:r w:rsidR="00940D27">
        <w:rPr>
          <w:rFonts w:ascii="Open Sans" w:hAnsi="Open Sans"/>
          <w:color w:val="928078"/>
        </w:rPr>
        <w:tab/>
      </w:r>
      <w:r w:rsidR="00D01AEB">
        <w:rPr>
          <w:rFonts w:ascii="Open Sans" w:hAnsi="Open Sans"/>
          <w:color w:val="928078"/>
        </w:rPr>
        <w:tab/>
      </w:r>
    </w:p>
    <w:p w14:paraId="5FF523A9" w14:textId="74691C63" w:rsidR="0014432A" w:rsidRDefault="009B297E" w:rsidP="00F51104">
      <w:pPr>
        <w:pStyle w:val="Heading2"/>
        <w:tabs>
          <w:tab w:val="left" w:pos="3175"/>
          <w:tab w:val="left" w:pos="6052"/>
        </w:tabs>
        <w:spacing w:line="240" w:lineRule="auto"/>
        <w:rPr>
          <w:rFonts w:ascii="Open Sans" w:hAnsi="Open Sans"/>
          <w:b w:val="0"/>
          <w:color w:val="92807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1" layoutInCell="1" allowOverlap="1" wp14:anchorId="0FAC4D08" wp14:editId="642445EA">
                <wp:simplePos x="0" y="0"/>
                <wp:positionH relativeFrom="column">
                  <wp:posOffset>222250</wp:posOffset>
                </wp:positionH>
                <wp:positionV relativeFrom="page">
                  <wp:posOffset>2034540</wp:posOffset>
                </wp:positionV>
                <wp:extent cx="3209290" cy="39751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290" cy="397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4991D45" w14:textId="77777777" w:rsidR="004D5D38" w:rsidRPr="00D01AEB" w:rsidRDefault="004D5D38" w:rsidP="00B339E8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Open Sans" w:hAnsi="Open Sans"/>
                                <w:color w:val="D56B3F"/>
                                <w:sz w:val="24"/>
                                <w:szCs w:val="24"/>
                              </w:rPr>
                            </w:pPr>
                          </w:p>
                          <w:p w14:paraId="6F0008E8" w14:textId="1155206C" w:rsidR="0014432A" w:rsidRPr="00ED6688" w:rsidRDefault="00A0235C" w:rsidP="00981E05">
                            <w:pPr>
                              <w:pStyle w:val="Heading1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i w:val="0"/>
                                <w:color w:val="D56B3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Open Sans" w:hAnsi="Open Sans"/>
                                <w:i w:val="0"/>
                                <w:color w:val="D56B3F"/>
                                <w:sz w:val="26"/>
                                <w:szCs w:val="26"/>
                              </w:rPr>
                              <w:t>INGREDIENTS</w:t>
                            </w:r>
                          </w:p>
                          <w:p w14:paraId="468FCBFA" w14:textId="5F3C6500" w:rsidR="00FF75D0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Style w:val="Strong"/>
                                <w:rFonts w:ascii="Open Sans" w:hAnsi="Open Sans"/>
                                <w:b w:val="0"/>
                                <w:bCs w:val="0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extra-virgin olive</w:t>
                            </w:r>
                            <w:r w:rsidR="00F51104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oil</w:t>
                            </w:r>
                            <w:r w:rsidR="00FF75D0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3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T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a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le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sp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oons</w:t>
                            </w:r>
                          </w:p>
                          <w:p w14:paraId="6F628C1D" w14:textId="4FBB25EB" w:rsidR="0014432A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yellow onion</w:t>
                            </w:r>
                            <w:r w:rsidR="0014432A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1, diced</w:t>
                            </w:r>
                          </w:p>
                          <w:p w14:paraId="32A61AAA" w14:textId="01431AF4" w:rsidR="0014432A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carrots</w:t>
                            </w:r>
                            <w:r w:rsidR="0014432A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2,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peeled and diced</w:t>
                            </w:r>
                          </w:p>
                          <w:p w14:paraId="2959B56A" w14:textId="19852862" w:rsidR="0014432A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fennel bulb</w:t>
                            </w:r>
                            <w:r w:rsidR="0014432A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 w:rsidR="00F5110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, diced</w:t>
                            </w:r>
                          </w:p>
                          <w:p w14:paraId="0804F3DF" w14:textId="56235F33" w:rsidR="0014432A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fresh ginger</w:t>
                            </w:r>
                            <w:r w:rsidR="00F51104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 w:rsidR="0014432A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1 Tablespoon, grated</w:t>
                            </w:r>
                          </w:p>
                          <w:p w14:paraId="0C3E55FF" w14:textId="34B02254" w:rsidR="00F82907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 w:rsidRPr="001E69CF">
                              <w:rPr>
                                <w:rStyle w:val="Strong"/>
                                <w:rFonts w:ascii="Open Sans" w:hAnsi="Open Sans"/>
                                <w:i/>
                                <w:iCs/>
                                <w:color w:val="73615B"/>
                                <w:sz w:val="24"/>
                              </w:rPr>
                              <w:t>golden</w:t>
                            </w: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beets</w:t>
                            </w:r>
                            <w:r w:rsidR="00F82907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lb</w:t>
                            </w:r>
                            <w:proofErr w:type="spellEnd"/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, peeled and diced</w:t>
                            </w:r>
                          </w:p>
                          <w:p w14:paraId="287CF219" w14:textId="118F4807" w:rsidR="00FC14D5" w:rsidRPr="00A0235C" w:rsidRDefault="001E69CF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Magic Mineral Broth*</w:t>
                            </w:r>
                            <w:r w:rsidR="00FC14D5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6 cups</w:t>
                            </w:r>
                          </w:p>
                          <w:p w14:paraId="3ED279BA" w14:textId="5DA452E1" w:rsidR="001B7B18" w:rsidRPr="00A0235C" w:rsidRDefault="001E69CF" w:rsidP="001B7B18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orange zest</w:t>
                            </w:r>
                            <w:r w:rsidR="001B7B18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½ teaspoon</w:t>
                            </w:r>
                          </w:p>
                          <w:p w14:paraId="2B94B036" w14:textId="57165ACE" w:rsidR="001B7B18" w:rsidRDefault="001E69CF" w:rsidP="001B7B18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freshly squeezed orange juice</w:t>
                            </w:r>
                            <w:r w:rsidR="001B7B18"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 w:rsid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3 Tbsp</w:t>
                            </w:r>
                          </w:p>
                          <w:p w14:paraId="7C957031" w14:textId="55033C5B" w:rsidR="001E69CF" w:rsidRPr="00A0235C" w:rsidRDefault="001E69CF" w:rsidP="001E69CF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</w:pPr>
                            <w:r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>fresh mint*</w:t>
                            </w:r>
                            <w:r w:rsidRPr="00A0235C">
                              <w:rPr>
                                <w:rStyle w:val="Strong"/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|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1 Tablespoon, chopped</w:t>
                            </w:r>
                          </w:p>
                          <w:p w14:paraId="048E0347" w14:textId="77777777" w:rsidR="00F82907" w:rsidRDefault="00F82907" w:rsidP="00F82907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02C3A02E" w14:textId="77777777" w:rsidR="00F82907" w:rsidRDefault="00F82907" w:rsidP="00F82907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6161AE76" w14:textId="77777777" w:rsidR="00F82907" w:rsidRDefault="00F82907" w:rsidP="001B7B18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28EC0404" w14:textId="77777777" w:rsidR="00F82907" w:rsidRPr="00D01AEB" w:rsidRDefault="00F82907" w:rsidP="001B7B18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75224588" w14:textId="77777777" w:rsidR="001B7B18" w:rsidRPr="00D01AEB" w:rsidRDefault="001B7B18" w:rsidP="00981E05">
                            <w:pPr>
                              <w:pStyle w:val="Heading3"/>
                              <w:spacing w:line="240" w:lineRule="auto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3140BCE1" w14:textId="77777777" w:rsidR="006933E8" w:rsidRPr="00D01AEB" w:rsidRDefault="006933E8" w:rsidP="00FC14D5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5BC502AC" w14:textId="77777777" w:rsidR="006933E8" w:rsidRPr="00D01AEB" w:rsidRDefault="006933E8" w:rsidP="00FC14D5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6934E895" w14:textId="77777777" w:rsidR="006933E8" w:rsidRPr="00D01AEB" w:rsidRDefault="006933E8" w:rsidP="00FC14D5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0BE4F26D" w14:textId="77777777" w:rsidR="006933E8" w:rsidRPr="00D01AEB" w:rsidRDefault="006933E8" w:rsidP="00FC14D5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1E3F0524" w14:textId="77777777" w:rsidR="00FC14D5" w:rsidRPr="00D01AEB" w:rsidRDefault="00FC14D5" w:rsidP="00FC14D5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56B2E80C" w14:textId="77777777" w:rsidR="00FC14D5" w:rsidRPr="00D01AEB" w:rsidRDefault="00FC14D5" w:rsidP="004D5D38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928078"/>
                                <w:sz w:val="24"/>
                              </w:rPr>
                            </w:pPr>
                          </w:p>
                          <w:p w14:paraId="447330B2" w14:textId="77777777" w:rsidR="00B339E8" w:rsidRPr="00D01AEB" w:rsidRDefault="00B339E8" w:rsidP="0014432A">
                            <w:pPr>
                              <w:pStyle w:val="Heading3"/>
                              <w:jc w:val="center"/>
                              <w:rPr>
                                <w:rFonts w:ascii="Open Sans" w:hAnsi="Open Sans"/>
                                <w:b/>
                                <w:bCs/>
                                <w:color w:val="928078"/>
                                <w:sz w:val="24"/>
                              </w:rPr>
                            </w:pPr>
                          </w:p>
                          <w:p w14:paraId="52B13CEB" w14:textId="77777777" w:rsidR="0014432A" w:rsidRPr="00D01AEB" w:rsidRDefault="0014432A" w:rsidP="0014432A">
                            <w:pPr>
                              <w:pStyle w:val="Heading3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b/>
                                <w:bCs/>
                                <w:color w:val="928078"/>
                                <w:sz w:val="24"/>
                              </w:rPr>
                            </w:pPr>
                          </w:p>
                          <w:p w14:paraId="747ADA23" w14:textId="77777777" w:rsidR="0014432A" w:rsidRPr="00D01AEB" w:rsidRDefault="0014432A" w:rsidP="0014432A">
                            <w:pPr>
                              <w:pStyle w:val="Heading3"/>
                              <w:rPr>
                                <w:rFonts w:ascii="Open Sans" w:hAnsi="Open Sans"/>
                                <w:b/>
                                <w:bCs/>
                                <w:color w:val="928078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C4D08" id="Text Box 4" o:spid="_x0000_s1028" type="#_x0000_t202" style="position:absolute;margin-left:17.5pt;margin-top:160.2pt;width:252.7pt;height:313pt;z-index:-251652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" filled="f" stroked="f">
                <v:textbox>
                  <w:txbxContent>
                    <w:p w14:paraId="04991D45" w14:textId="77777777" w:rsidR="004D5D38" w:rsidRPr="00D01AEB" w:rsidRDefault="004D5D38" w:rsidP="00B339E8">
                      <w:pPr>
                        <w:pStyle w:val="Heading1"/>
                        <w:spacing w:line="360" w:lineRule="auto"/>
                        <w:jc w:val="center"/>
                        <w:rPr>
                          <w:rFonts w:ascii="Open Sans" w:hAnsi="Open Sans"/>
                          <w:color w:val="D56B3F"/>
                          <w:sz w:val="24"/>
                          <w:szCs w:val="24"/>
                        </w:rPr>
                      </w:pPr>
                    </w:p>
                    <w:p w14:paraId="6F0008E8" w14:textId="1155206C" w:rsidR="0014432A" w:rsidRPr="00ED6688" w:rsidRDefault="00A0235C" w:rsidP="00981E05">
                      <w:pPr>
                        <w:pStyle w:val="Heading1"/>
                        <w:spacing w:line="240" w:lineRule="auto"/>
                        <w:jc w:val="center"/>
                        <w:rPr>
                          <w:rFonts w:ascii="Open Sans" w:hAnsi="Open Sans"/>
                          <w:i w:val="0"/>
                          <w:color w:val="D56B3F"/>
                          <w:sz w:val="26"/>
                          <w:szCs w:val="26"/>
                        </w:rPr>
                      </w:pPr>
                      <w:r>
                        <w:rPr>
                          <w:rFonts w:ascii="Open Sans" w:hAnsi="Open Sans"/>
                          <w:i w:val="0"/>
                          <w:color w:val="D56B3F"/>
                          <w:sz w:val="26"/>
                          <w:szCs w:val="26"/>
                        </w:rPr>
                        <w:t>INGREDIENTS</w:t>
                      </w:r>
                    </w:p>
                    <w:p w14:paraId="468FCBFA" w14:textId="5F3C6500" w:rsidR="00FF75D0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Style w:val="Strong"/>
                          <w:rFonts w:ascii="Open Sans" w:hAnsi="Open Sans"/>
                          <w:b w:val="0"/>
                          <w:bCs w:val="0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extra-virgin olive</w:t>
                      </w:r>
                      <w:r w:rsidR="00F51104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oil</w:t>
                      </w:r>
                      <w:r w:rsidR="00FF75D0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3</w:t>
                      </w:r>
                      <w:r w:rsidR="00F51104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T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a</w:t>
                      </w:r>
                      <w:r w:rsidR="00F51104">
                        <w:rPr>
                          <w:rFonts w:ascii="Open Sans" w:hAnsi="Open Sans"/>
                          <w:color w:val="73615B"/>
                          <w:sz w:val="24"/>
                        </w:rPr>
                        <w:t>b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le</w:t>
                      </w:r>
                      <w:r w:rsidR="00F51104">
                        <w:rPr>
                          <w:rFonts w:ascii="Open Sans" w:hAnsi="Open Sans"/>
                          <w:color w:val="73615B"/>
                          <w:sz w:val="24"/>
                        </w:rPr>
                        <w:t>sp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oons</w:t>
                      </w:r>
                    </w:p>
                    <w:p w14:paraId="6F628C1D" w14:textId="4FBB25EB" w:rsidR="0014432A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yellow onion</w:t>
                      </w:r>
                      <w:r w:rsidR="0014432A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1, diced</w:t>
                      </w:r>
                    </w:p>
                    <w:p w14:paraId="32A61AAA" w14:textId="01431AF4" w:rsidR="0014432A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carrots</w:t>
                      </w:r>
                      <w:r w:rsidR="0014432A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2,</w:t>
                      </w:r>
                      <w:r w:rsidR="00F51104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peeled and diced</w:t>
                      </w:r>
                    </w:p>
                    <w:p w14:paraId="2959B56A" w14:textId="19852862" w:rsidR="0014432A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fennel bulb</w:t>
                      </w:r>
                      <w:r w:rsidR="0014432A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 w:rsidR="00F51104">
                        <w:rPr>
                          <w:rFonts w:ascii="Open Sans" w:hAnsi="Open Sans"/>
                          <w:color w:val="73615B"/>
                          <w:sz w:val="24"/>
                        </w:rPr>
                        <w:t>1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, diced</w:t>
                      </w:r>
                    </w:p>
                    <w:p w14:paraId="0804F3DF" w14:textId="56235F33" w:rsidR="0014432A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fresh ginger</w:t>
                      </w:r>
                      <w:r w:rsidR="00F51104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 w:rsidR="0014432A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1 Tablespoon, grated</w:t>
                      </w:r>
                    </w:p>
                    <w:p w14:paraId="0C3E55FF" w14:textId="34B02254" w:rsidR="00F82907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 w:rsidRPr="001E69CF">
                        <w:rPr>
                          <w:rStyle w:val="Strong"/>
                          <w:rFonts w:ascii="Open Sans" w:hAnsi="Open Sans"/>
                          <w:i/>
                          <w:iCs/>
                          <w:color w:val="73615B"/>
                          <w:sz w:val="24"/>
                        </w:rPr>
                        <w:t>golden</w:t>
                      </w: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beets</w:t>
                      </w:r>
                      <w:r w:rsidR="00F82907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1 </w:t>
                      </w:r>
                      <w:proofErr w:type="spellStart"/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lb</w:t>
                      </w:r>
                      <w:proofErr w:type="spellEnd"/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, peeled and diced</w:t>
                      </w:r>
                    </w:p>
                    <w:p w14:paraId="287CF219" w14:textId="118F4807" w:rsidR="00FC14D5" w:rsidRPr="00A0235C" w:rsidRDefault="001E69CF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Magic Mineral Broth*</w:t>
                      </w:r>
                      <w:r w:rsidR="00FC14D5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6 cups</w:t>
                      </w:r>
                    </w:p>
                    <w:p w14:paraId="3ED279BA" w14:textId="5DA452E1" w:rsidR="001B7B18" w:rsidRPr="00A0235C" w:rsidRDefault="001E69CF" w:rsidP="001B7B18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orange zest</w:t>
                      </w:r>
                      <w:r w:rsidR="001B7B18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½ teaspoon</w:t>
                      </w:r>
                    </w:p>
                    <w:p w14:paraId="2B94B036" w14:textId="57165ACE" w:rsidR="001B7B18" w:rsidRDefault="001E69CF" w:rsidP="001B7B18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freshly squeezed orange juice</w:t>
                      </w:r>
                      <w:r w:rsidR="001B7B18"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 w:rsid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3 Tbsp</w:t>
                      </w:r>
                    </w:p>
                    <w:p w14:paraId="7C957031" w14:textId="55033C5B" w:rsidR="001E69CF" w:rsidRPr="00A0235C" w:rsidRDefault="001E69CF" w:rsidP="001E69CF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73615B"/>
                          <w:sz w:val="24"/>
                        </w:rPr>
                      </w:pPr>
                      <w:r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>fresh mint*</w:t>
                      </w:r>
                      <w:r w:rsidRPr="00A0235C">
                        <w:rPr>
                          <w:rStyle w:val="Strong"/>
                          <w:rFonts w:ascii="Open Sans" w:hAnsi="Open Sans"/>
                          <w:color w:val="73615B"/>
                          <w:sz w:val="24"/>
                        </w:rPr>
                        <w:t xml:space="preserve"> |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>
                        <w:rPr>
                          <w:rFonts w:ascii="Open Sans" w:hAnsi="Open Sans"/>
                          <w:color w:val="73615B"/>
                          <w:sz w:val="24"/>
                        </w:rPr>
                        <w:t>1 Tablespoon, chopped</w:t>
                      </w:r>
                    </w:p>
                    <w:p w14:paraId="048E0347" w14:textId="77777777" w:rsidR="00F82907" w:rsidRDefault="00F82907" w:rsidP="00F82907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02C3A02E" w14:textId="77777777" w:rsidR="00F82907" w:rsidRDefault="00F82907" w:rsidP="00F82907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6161AE76" w14:textId="77777777" w:rsidR="00F82907" w:rsidRDefault="00F82907" w:rsidP="001B7B18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28EC0404" w14:textId="77777777" w:rsidR="00F82907" w:rsidRPr="00D01AEB" w:rsidRDefault="00F82907" w:rsidP="001B7B18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75224588" w14:textId="77777777" w:rsidR="001B7B18" w:rsidRPr="00D01AEB" w:rsidRDefault="001B7B18" w:rsidP="00981E05">
                      <w:pPr>
                        <w:pStyle w:val="Heading3"/>
                        <w:spacing w:line="240" w:lineRule="auto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3140BCE1" w14:textId="77777777" w:rsidR="006933E8" w:rsidRPr="00D01AEB" w:rsidRDefault="006933E8" w:rsidP="00FC14D5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5BC502AC" w14:textId="77777777" w:rsidR="006933E8" w:rsidRPr="00D01AEB" w:rsidRDefault="006933E8" w:rsidP="00FC14D5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6934E895" w14:textId="77777777" w:rsidR="006933E8" w:rsidRPr="00D01AEB" w:rsidRDefault="006933E8" w:rsidP="00FC14D5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0BE4F26D" w14:textId="77777777" w:rsidR="006933E8" w:rsidRPr="00D01AEB" w:rsidRDefault="006933E8" w:rsidP="00FC14D5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1E3F0524" w14:textId="77777777" w:rsidR="00FC14D5" w:rsidRPr="00D01AEB" w:rsidRDefault="00FC14D5" w:rsidP="00FC14D5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56B2E80C" w14:textId="77777777" w:rsidR="00FC14D5" w:rsidRPr="00D01AEB" w:rsidRDefault="00FC14D5" w:rsidP="004D5D38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color w:val="928078"/>
                          <w:sz w:val="24"/>
                        </w:rPr>
                      </w:pPr>
                    </w:p>
                    <w:p w14:paraId="447330B2" w14:textId="77777777" w:rsidR="00B339E8" w:rsidRPr="00D01AEB" w:rsidRDefault="00B339E8" w:rsidP="0014432A">
                      <w:pPr>
                        <w:pStyle w:val="Heading3"/>
                        <w:jc w:val="center"/>
                        <w:rPr>
                          <w:rFonts w:ascii="Open Sans" w:hAnsi="Open Sans"/>
                          <w:b/>
                          <w:bCs/>
                          <w:color w:val="928078"/>
                          <w:sz w:val="24"/>
                        </w:rPr>
                      </w:pPr>
                    </w:p>
                    <w:p w14:paraId="52B13CEB" w14:textId="77777777" w:rsidR="0014432A" w:rsidRPr="00D01AEB" w:rsidRDefault="0014432A" w:rsidP="0014432A">
                      <w:pPr>
                        <w:pStyle w:val="Heading3"/>
                        <w:spacing w:line="240" w:lineRule="auto"/>
                        <w:jc w:val="center"/>
                        <w:rPr>
                          <w:rFonts w:ascii="Open Sans" w:hAnsi="Open Sans"/>
                          <w:b/>
                          <w:bCs/>
                          <w:color w:val="928078"/>
                          <w:sz w:val="24"/>
                        </w:rPr>
                      </w:pPr>
                    </w:p>
                    <w:p w14:paraId="747ADA23" w14:textId="77777777" w:rsidR="0014432A" w:rsidRPr="00D01AEB" w:rsidRDefault="0014432A" w:rsidP="0014432A">
                      <w:pPr>
                        <w:pStyle w:val="Heading3"/>
                        <w:rPr>
                          <w:rFonts w:ascii="Open Sans" w:hAnsi="Open Sans"/>
                          <w:b/>
                          <w:bCs/>
                          <w:color w:val="928078"/>
                          <w:sz w:val="24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F51104">
        <w:rPr>
          <w:rFonts w:ascii="Open Sans" w:hAnsi="Open Sans"/>
          <w:b w:val="0"/>
          <w:color w:val="928078"/>
          <w:sz w:val="28"/>
          <w:szCs w:val="28"/>
        </w:rPr>
        <w:tab/>
      </w:r>
    </w:p>
    <w:p w14:paraId="1F762FF6" w14:textId="73EB24EB" w:rsidR="004855C1" w:rsidRPr="004855C1" w:rsidRDefault="004855C1" w:rsidP="004855C1">
      <w:pPr>
        <w:spacing w:after="0" w:line="240" w:lineRule="auto"/>
        <w:rPr>
          <w:rFonts w:ascii="Times New Roman" w:eastAsia="Times New Roman" w:hAnsi="Times New Roman" w:cs="Times New Roman"/>
          <w:color w:val="auto"/>
        </w:rPr>
      </w:pPr>
      <w:r w:rsidRPr="004855C1">
        <w:rPr>
          <w:rFonts w:ascii="Times New Roman" w:eastAsia="Times New Roman" w:hAnsi="Times New Roman" w:cs="Times New Roman"/>
          <w:color w:val="auto"/>
        </w:rPr>
        <w:fldChar w:fldCharType="begin"/>
      </w:r>
      <w:r w:rsidRPr="004855C1">
        <w:rPr>
          <w:rFonts w:ascii="Times New Roman" w:eastAsia="Times New Roman" w:hAnsi="Times New Roman" w:cs="Times New Roman"/>
          <w:color w:val="auto"/>
        </w:rPr>
        <w:instrText xml:space="preserve"> INCLUDEPICTURE "/var/folders/15/9ln3s0s907qc2c67_syvb8gr0000gn/T/com.microsoft.Word/WebArchiveCopyPasteTempFiles/Quick-and-Easy-Salmon-Cakes-5-720x1080.jpg" \* MERGEFORMATINET </w:instrText>
      </w:r>
      <w:r w:rsidRPr="004855C1">
        <w:rPr>
          <w:rFonts w:ascii="Times New Roman" w:eastAsia="Times New Roman" w:hAnsi="Times New Roman" w:cs="Times New Roman"/>
          <w:color w:val="auto"/>
        </w:rPr>
        <w:fldChar w:fldCharType="end"/>
      </w:r>
    </w:p>
    <w:p w14:paraId="3358A5B3" w14:textId="6B3B019B" w:rsidR="00401167" w:rsidRDefault="00401167" w:rsidP="00981E05">
      <w:pPr>
        <w:pStyle w:val="Heading2"/>
        <w:tabs>
          <w:tab w:val="left" w:pos="3736"/>
        </w:tabs>
        <w:spacing w:line="240" w:lineRule="auto"/>
        <w:rPr>
          <w:rFonts w:ascii="Open Sans" w:hAnsi="Open Sans"/>
          <w:b w:val="0"/>
          <w:color w:val="928078"/>
          <w:sz w:val="28"/>
          <w:szCs w:val="28"/>
        </w:rPr>
      </w:pPr>
    </w:p>
    <w:p w14:paraId="5A65FA69" w14:textId="50C9FDE1" w:rsidR="00E4310B" w:rsidRPr="0014432A" w:rsidRDefault="00DB5237" w:rsidP="00981E05">
      <w:pPr>
        <w:pStyle w:val="Heading2"/>
        <w:tabs>
          <w:tab w:val="left" w:pos="3736"/>
        </w:tabs>
        <w:spacing w:line="240" w:lineRule="auto"/>
        <w:rPr>
          <w:rFonts w:ascii="Open Sans" w:hAnsi="Open Sans"/>
          <w:b w:val="0"/>
          <w:color w:val="928078"/>
          <w:sz w:val="28"/>
          <w:szCs w:val="28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1" layoutInCell="1" allowOverlap="1" wp14:anchorId="701D7E19" wp14:editId="58AD5049">
                <wp:simplePos x="0" y="0"/>
                <wp:positionH relativeFrom="column">
                  <wp:posOffset>3684270</wp:posOffset>
                </wp:positionH>
                <wp:positionV relativeFrom="page">
                  <wp:posOffset>6652260</wp:posOffset>
                </wp:positionV>
                <wp:extent cx="3190240" cy="302641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240" cy="302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AA1B1" w14:textId="77777777" w:rsidR="00DB5237" w:rsidRPr="00A0235C" w:rsidRDefault="00DB5237" w:rsidP="00DB5237">
                            <w:pPr>
                              <w:pStyle w:val="Heading1"/>
                              <w:spacing w:line="276" w:lineRule="auto"/>
                              <w:rPr>
                                <w:rFonts w:ascii="Open Sans" w:hAnsi="Open Sans"/>
                                <w:i w:val="0"/>
                                <w:color w:val="D56B3F"/>
                                <w:sz w:val="24"/>
                                <w:szCs w:val="24"/>
                              </w:rPr>
                            </w:pPr>
                            <w:r w:rsidRPr="00A0235C">
                              <w:rPr>
                                <w:rFonts w:ascii="Open Sans" w:hAnsi="Open Sans"/>
                                <w:i w:val="0"/>
                                <w:color w:val="D56B3F"/>
                                <w:sz w:val="24"/>
                                <w:szCs w:val="24"/>
                              </w:rPr>
                              <w:t>NOTES</w:t>
                            </w:r>
                          </w:p>
                          <w:p w14:paraId="6C99CC5A" w14:textId="062936EB" w:rsidR="00DB5237" w:rsidRPr="00E4337B" w:rsidRDefault="00E02B24" w:rsidP="00DB5237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line="240" w:lineRule="auto"/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  <w:t>See recipe for Magic Mineral Broth</w:t>
                            </w:r>
                          </w:p>
                          <w:p w14:paraId="63419CB8" w14:textId="06CF7882" w:rsidR="00DB5237" w:rsidRPr="00E4337B" w:rsidRDefault="00E02B24" w:rsidP="00DB5237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line="240" w:lineRule="auto"/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  <w:t>Mint is optional for garnish</w:t>
                            </w:r>
                          </w:p>
                          <w:p w14:paraId="583BB637" w14:textId="77777777" w:rsidR="00DB5237" w:rsidRPr="00E4337B" w:rsidRDefault="00DB5237" w:rsidP="00DB5237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</w:pPr>
                          </w:p>
                          <w:p w14:paraId="05CA34B3" w14:textId="2C67C876" w:rsidR="00DB5237" w:rsidRPr="00DB5237" w:rsidRDefault="00DB5237" w:rsidP="00DB5237">
                            <w:pPr>
                              <w:spacing w:after="0" w:line="276" w:lineRule="auto"/>
                              <w:rPr>
                                <w:rFonts w:ascii="Open Sans" w:eastAsia="Times New Roman" w:hAnsi="Open Sans" w:cs="Open Sans"/>
                                <w:iCs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E4337B">
                              <w:rPr>
                                <w:rFonts w:ascii="Open Sans" w:hAnsi="Open Sans"/>
                                <w:b/>
                                <w:i/>
                                <w:color w:val="554A45"/>
                                <w:sz w:val="22"/>
                                <w:szCs w:val="22"/>
                              </w:rPr>
                              <w:t>Julie’s Tip</w:t>
                            </w:r>
                            <w:r w:rsidRPr="00E4337B"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E02B24">
                              <w:rPr>
                                <w:rFonts w:ascii="Open Sans" w:hAnsi="Open Sans"/>
                                <w:i/>
                                <w:color w:val="554A45"/>
                                <w:sz w:val="22"/>
                                <w:szCs w:val="22"/>
                              </w:rPr>
                              <w:t>“</w:t>
                            </w:r>
                            <w:r>
                              <w:rPr>
                                <w:rFonts w:ascii="Open Sans" w:hAnsi="Open Sans"/>
                                <w:iCs/>
                                <w:color w:val="554A45"/>
                                <w:sz w:val="22"/>
                                <w:szCs w:val="22"/>
                              </w:rPr>
                              <w:t>I love golden beets compared to red because they are sweeter, mellower, and no mess! In the winter you can find Jessica’s F.M., Whole Foods, and often Publix.</w:t>
                            </w:r>
                            <w:r w:rsidR="00E02B24">
                              <w:rPr>
                                <w:rFonts w:ascii="Open Sans" w:hAnsi="Open Sans"/>
                                <w:iCs/>
                                <w:color w:val="554A45"/>
                                <w:sz w:val="22"/>
                                <w:szCs w:val="22"/>
                              </w:rPr>
                              <w:t>”</w:t>
                            </w:r>
                          </w:p>
                          <w:p w14:paraId="39546CE7" w14:textId="77777777" w:rsidR="00DB5237" w:rsidRDefault="00DB5237" w:rsidP="00DB5237">
                            <w:pPr>
                              <w:spacing w:line="240" w:lineRule="auto"/>
                              <w:rPr>
                                <w:rFonts w:ascii="Open Sans" w:hAnsi="Open Sans"/>
                                <w:i/>
                                <w:color w:val="928078"/>
                              </w:rPr>
                            </w:pPr>
                          </w:p>
                          <w:p w14:paraId="76E2A465" w14:textId="77777777" w:rsidR="00DB5237" w:rsidRPr="00D06A98" w:rsidRDefault="00DB5237" w:rsidP="00DB5237">
                            <w:pPr>
                              <w:rPr>
                                <w:rFonts w:ascii="Open Sans" w:hAnsi="Open Sans"/>
                                <w:i/>
                                <w:color w:val="928078"/>
                              </w:rPr>
                            </w:pPr>
                          </w:p>
                          <w:p w14:paraId="6FC9A5A8" w14:textId="77777777" w:rsidR="00DB5237" w:rsidRPr="00D06A98" w:rsidRDefault="00DB5237" w:rsidP="00DB5237">
                            <w:pPr>
                              <w:rPr>
                                <w:color w:val="928078"/>
                              </w:rPr>
                            </w:pPr>
                          </w:p>
                          <w:p w14:paraId="25E51EAF" w14:textId="77777777" w:rsidR="00DB5237" w:rsidRPr="00D06A98" w:rsidRDefault="00DB5237" w:rsidP="00DB5237"/>
                          <w:p w14:paraId="61D6F4C4" w14:textId="77777777" w:rsidR="00DB5237" w:rsidRPr="00D06A98" w:rsidRDefault="00DB5237" w:rsidP="00DB5237"/>
                          <w:p w14:paraId="0E78F134" w14:textId="77777777" w:rsidR="00DB5237" w:rsidRDefault="00DB5237" w:rsidP="00DB52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D7E19" id="Text Box 8" o:spid="_x0000_s1029" type="#_x0000_t202" style="position:absolute;margin-left:290.1pt;margin-top:523.8pt;width:251.2pt;height:238.3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" filled="f" stroked="f">
                <v:textbox>
                  <w:txbxContent>
                    <w:p w14:paraId="257AA1B1" w14:textId="77777777" w:rsidR="00DB5237" w:rsidRPr="00A0235C" w:rsidRDefault="00DB5237" w:rsidP="00DB5237">
                      <w:pPr>
                        <w:pStyle w:val="Heading1"/>
                        <w:spacing w:line="276" w:lineRule="auto"/>
                        <w:rPr>
                          <w:rFonts w:ascii="Open Sans" w:hAnsi="Open Sans"/>
                          <w:i w:val="0"/>
                          <w:color w:val="D56B3F"/>
                          <w:sz w:val="24"/>
                          <w:szCs w:val="24"/>
                        </w:rPr>
                      </w:pPr>
                      <w:r w:rsidRPr="00A0235C">
                        <w:rPr>
                          <w:rFonts w:ascii="Open Sans" w:hAnsi="Open Sans"/>
                          <w:i w:val="0"/>
                          <w:color w:val="D56B3F"/>
                          <w:sz w:val="24"/>
                          <w:szCs w:val="24"/>
                        </w:rPr>
                        <w:t>NOTES</w:t>
                      </w:r>
                    </w:p>
                    <w:p w14:paraId="6C99CC5A" w14:textId="062936EB" w:rsidR="00DB5237" w:rsidRPr="00E4337B" w:rsidRDefault="00E02B24" w:rsidP="00DB5237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line="240" w:lineRule="auto"/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  <w:t>See recipe for Magic Mineral Broth</w:t>
                      </w:r>
                    </w:p>
                    <w:p w14:paraId="63419CB8" w14:textId="06CF7882" w:rsidR="00DB5237" w:rsidRPr="00E4337B" w:rsidRDefault="00E02B24" w:rsidP="00DB5237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line="240" w:lineRule="auto"/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  <w:t>Mint is optional for garnish</w:t>
                      </w:r>
                    </w:p>
                    <w:p w14:paraId="583BB637" w14:textId="77777777" w:rsidR="00DB5237" w:rsidRPr="00E4337B" w:rsidRDefault="00DB5237" w:rsidP="00DB5237">
                      <w:pPr>
                        <w:pStyle w:val="ListParagraph"/>
                        <w:spacing w:line="240" w:lineRule="auto"/>
                        <w:ind w:left="360"/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</w:pPr>
                    </w:p>
                    <w:p w14:paraId="05CA34B3" w14:textId="2C67C876" w:rsidR="00DB5237" w:rsidRPr="00DB5237" w:rsidRDefault="00DB5237" w:rsidP="00DB5237">
                      <w:pPr>
                        <w:spacing w:after="0" w:line="276" w:lineRule="auto"/>
                        <w:rPr>
                          <w:rFonts w:ascii="Open Sans" w:eastAsia="Times New Roman" w:hAnsi="Open Sans" w:cs="Open Sans"/>
                          <w:iCs/>
                          <w:color w:val="554A45"/>
                          <w:sz w:val="22"/>
                          <w:szCs w:val="22"/>
                        </w:rPr>
                      </w:pPr>
                      <w:r w:rsidRPr="00E4337B">
                        <w:rPr>
                          <w:rFonts w:ascii="Open Sans" w:hAnsi="Open Sans"/>
                          <w:b/>
                          <w:i/>
                          <w:color w:val="554A45"/>
                          <w:sz w:val="22"/>
                          <w:szCs w:val="22"/>
                        </w:rPr>
                        <w:t>Julie’s Tip</w:t>
                      </w:r>
                      <w:r w:rsidRPr="00E4337B"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  <w:t xml:space="preserve">: </w:t>
                      </w:r>
                      <w:r w:rsidR="00E02B24">
                        <w:rPr>
                          <w:rFonts w:ascii="Open Sans" w:hAnsi="Open Sans"/>
                          <w:i/>
                          <w:color w:val="554A45"/>
                          <w:sz w:val="22"/>
                          <w:szCs w:val="22"/>
                        </w:rPr>
                        <w:t>“</w:t>
                      </w:r>
                      <w:r>
                        <w:rPr>
                          <w:rFonts w:ascii="Open Sans" w:hAnsi="Open Sans"/>
                          <w:iCs/>
                          <w:color w:val="554A45"/>
                          <w:sz w:val="22"/>
                          <w:szCs w:val="22"/>
                        </w:rPr>
                        <w:t>I love golden beets compared to red because they are sweeter, mellower, and no mess! In the winter you can find Jessica’s F.M., Whole Foods, and often Publix.</w:t>
                      </w:r>
                      <w:r w:rsidR="00E02B24">
                        <w:rPr>
                          <w:rFonts w:ascii="Open Sans" w:hAnsi="Open Sans"/>
                          <w:iCs/>
                          <w:color w:val="554A45"/>
                          <w:sz w:val="22"/>
                          <w:szCs w:val="22"/>
                        </w:rPr>
                        <w:t>”</w:t>
                      </w:r>
                    </w:p>
                    <w:p w14:paraId="39546CE7" w14:textId="77777777" w:rsidR="00DB5237" w:rsidRDefault="00DB5237" w:rsidP="00DB5237">
                      <w:pPr>
                        <w:spacing w:line="240" w:lineRule="auto"/>
                        <w:rPr>
                          <w:rFonts w:ascii="Open Sans" w:hAnsi="Open Sans"/>
                          <w:i/>
                          <w:color w:val="928078"/>
                        </w:rPr>
                      </w:pPr>
                    </w:p>
                    <w:p w14:paraId="76E2A465" w14:textId="77777777" w:rsidR="00DB5237" w:rsidRPr="00D06A98" w:rsidRDefault="00DB5237" w:rsidP="00DB5237">
                      <w:pPr>
                        <w:rPr>
                          <w:rFonts w:ascii="Open Sans" w:hAnsi="Open Sans"/>
                          <w:i/>
                          <w:color w:val="928078"/>
                        </w:rPr>
                      </w:pPr>
                    </w:p>
                    <w:p w14:paraId="6FC9A5A8" w14:textId="77777777" w:rsidR="00DB5237" w:rsidRPr="00D06A98" w:rsidRDefault="00DB5237" w:rsidP="00DB5237">
                      <w:pPr>
                        <w:rPr>
                          <w:color w:val="928078"/>
                        </w:rPr>
                      </w:pPr>
                    </w:p>
                    <w:p w14:paraId="25E51EAF" w14:textId="77777777" w:rsidR="00DB5237" w:rsidRPr="00D06A98" w:rsidRDefault="00DB5237" w:rsidP="00DB5237"/>
                    <w:p w14:paraId="61D6F4C4" w14:textId="77777777" w:rsidR="00DB5237" w:rsidRPr="00D06A98" w:rsidRDefault="00DB5237" w:rsidP="00DB5237"/>
                    <w:p w14:paraId="0E78F134" w14:textId="77777777" w:rsidR="00DB5237" w:rsidRDefault="00DB5237" w:rsidP="00DB5237"/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401167"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1" layoutInCell="1" allowOverlap="1" wp14:anchorId="18C155D5" wp14:editId="592D9373">
                <wp:simplePos x="0" y="0"/>
                <wp:positionH relativeFrom="column">
                  <wp:posOffset>2209800</wp:posOffset>
                </wp:positionH>
                <wp:positionV relativeFrom="page">
                  <wp:posOffset>4358640</wp:posOffset>
                </wp:positionV>
                <wp:extent cx="4622800" cy="156972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2800" cy="156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29225D4" w14:textId="4A21867B" w:rsidR="00DB5237" w:rsidRPr="00DB5237" w:rsidRDefault="00DB5237" w:rsidP="00DB5237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line="240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Pour the soup back into the pot, heat gently, and stir in the orange zest, orange juice, and</w:t>
                            </w:r>
                            <w:r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lemon juice.</w:t>
                            </w:r>
                          </w:p>
                          <w:p w14:paraId="7BC1FB19" w14:textId="13E09B61" w:rsidR="00DB5237" w:rsidRPr="00DB5237" w:rsidRDefault="00DB5237" w:rsidP="00DB5237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line="240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Taste – you may want to add a pinch more salt.</w:t>
                            </w:r>
                          </w:p>
                          <w:p w14:paraId="4EFF9846" w14:textId="65F215DF" w:rsidR="00401167" w:rsidRPr="00DB5237" w:rsidRDefault="00DB5237" w:rsidP="00DB5237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line="240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Serve garnished with mint if desired (store in airtight container in the frig for up to 5 days/freezer 3 months)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155D5" id="Text Box 10" o:spid="_x0000_s1030" type="#_x0000_t202" style="position:absolute;margin-left:174pt;margin-top:343.2pt;width:364pt;height:123.6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" filled="f" stroked="f">
                <v:textbox>
                  <w:txbxContent>
                    <w:p w14:paraId="429225D4" w14:textId="4A21867B" w:rsidR="00DB5237" w:rsidRPr="00DB5237" w:rsidRDefault="00DB5237" w:rsidP="00DB5237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line="240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Pour the soup back into the pot, heat gently, and stir in the orange zest, orange juice, and</w:t>
                      </w:r>
                      <w:r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 xml:space="preserve"> </w:t>
                      </w: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lemon juice.</w:t>
                      </w:r>
                    </w:p>
                    <w:p w14:paraId="7BC1FB19" w14:textId="13E09B61" w:rsidR="00DB5237" w:rsidRPr="00DB5237" w:rsidRDefault="00DB5237" w:rsidP="00DB5237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line="240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Taste – you may want to add a pinch more salt.</w:t>
                      </w:r>
                    </w:p>
                    <w:p w14:paraId="4EFF9846" w14:textId="65F215DF" w:rsidR="00401167" w:rsidRPr="00DB5237" w:rsidRDefault="00DB5237" w:rsidP="00DB5237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line="240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Serve garnished with mint if desired (store in airtight container in the frig for up to 5 days/freezer 3 months)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9B297E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1" layoutInCell="1" allowOverlap="1" wp14:anchorId="74091FCF" wp14:editId="0441F581">
                <wp:simplePos x="0" y="0"/>
                <wp:positionH relativeFrom="column">
                  <wp:posOffset>3515360</wp:posOffset>
                </wp:positionH>
                <wp:positionV relativeFrom="page">
                  <wp:posOffset>5466715</wp:posOffset>
                </wp:positionV>
                <wp:extent cx="3355975" cy="234823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234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12205CA" w14:textId="77777777" w:rsidR="004D5D38" w:rsidRPr="00D01AEB" w:rsidRDefault="004D5D38" w:rsidP="004D5D38">
                            <w:pPr>
                              <w:pStyle w:val="Heading2"/>
                              <w:spacing w:line="240" w:lineRule="auto"/>
                              <w:jc w:val="center"/>
                              <w:rPr>
                                <w:rFonts w:ascii="Open Sans" w:hAnsi="Open Sans"/>
                                <w:color w:val="D56B3F"/>
                                <w:sz w:val="24"/>
                              </w:rPr>
                            </w:pPr>
                          </w:p>
                          <w:p w14:paraId="2F815B3A" w14:textId="26C6200B" w:rsidR="00D06A98" w:rsidRPr="00ED6688" w:rsidRDefault="00A0235C" w:rsidP="00A0235C">
                            <w:pPr>
                              <w:pStyle w:val="Heading2"/>
                              <w:shd w:val="clear" w:color="auto" w:fill="C5E0B3" w:themeFill="accent6" w:themeFillTint="66"/>
                              <w:spacing w:before="80" w:line="240" w:lineRule="auto"/>
                              <w:jc w:val="center"/>
                              <w:rPr>
                                <w:rFonts w:ascii="Open Sans" w:hAnsi="Open Sans"/>
                                <w:color w:val="D56B3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Open Sans" w:hAnsi="Open Sans"/>
                                <w:color w:val="D56B3F"/>
                                <w:sz w:val="26"/>
                                <w:szCs w:val="26"/>
                              </w:rPr>
                              <w:t>ABOUT THIS RECIPE:</w:t>
                            </w:r>
                          </w:p>
                          <w:p w14:paraId="196EA0AB" w14:textId="363B9952" w:rsidR="0014432A" w:rsidRPr="00656326" w:rsidRDefault="0014432A" w:rsidP="00656326">
                            <w:pPr>
                              <w:pStyle w:val="Heading2"/>
                              <w:shd w:val="clear" w:color="auto" w:fill="C5E0B3" w:themeFill="accent6" w:themeFillTint="66"/>
                              <w:spacing w:before="80" w:line="240" w:lineRule="auto"/>
                              <w:jc w:val="center"/>
                              <w:rPr>
                                <w:rFonts w:ascii="Open Sans" w:hAnsi="Open Sans"/>
                                <w:bCs/>
                                <w:color w:val="73615B"/>
                                <w:sz w:val="24"/>
                              </w:rPr>
                            </w:pPr>
                            <w:r w:rsidRP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Glu</w:t>
                            </w:r>
                            <w:r w:rsidR="00D13158" w:rsidRP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ten free, Dairy Free,</w:t>
                            </w:r>
                            <w:r w:rsidR="00656326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 </w:t>
                            </w:r>
                            <w:r w:rsidR="00E02B2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AIP Diet, </w:t>
                            </w:r>
                            <w:r w:rsidR="004855C1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 xml:space="preserve">Anti-Candida, </w:t>
                            </w:r>
                            <w:r w:rsidRPr="00A0235C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Anti-Inflammatory</w:t>
                            </w:r>
                            <w:r w:rsidR="00E02B24">
                              <w:rPr>
                                <w:rFonts w:ascii="Open Sans" w:hAnsi="Open Sans"/>
                                <w:color w:val="73615B"/>
                                <w:sz w:val="24"/>
                              </w:rPr>
                              <w:t>, Vegetarian</w:t>
                            </w:r>
                          </w:p>
                          <w:p w14:paraId="44168C79" w14:textId="77777777" w:rsidR="009B297E" w:rsidRPr="00D01AEB" w:rsidRDefault="009B297E" w:rsidP="009B297E"/>
                          <w:p w14:paraId="3017DB52" w14:textId="77777777" w:rsidR="009B297E" w:rsidRPr="00D01AEB" w:rsidRDefault="009B297E" w:rsidP="009B29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91FCF" id="Text Box 2" o:spid="_x0000_s1031" type="#_x0000_t202" style="position:absolute;margin-left:276.8pt;margin-top:430.45pt;width:264.25pt;height:184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" filled="f" stroked="f">
                <v:textbox>
                  <w:txbxContent>
                    <w:p w14:paraId="512205CA" w14:textId="77777777" w:rsidR="004D5D38" w:rsidRPr="00D01AEB" w:rsidRDefault="004D5D38" w:rsidP="004D5D38">
                      <w:pPr>
                        <w:pStyle w:val="Heading2"/>
                        <w:spacing w:line="240" w:lineRule="auto"/>
                        <w:jc w:val="center"/>
                        <w:rPr>
                          <w:rFonts w:ascii="Open Sans" w:hAnsi="Open Sans"/>
                          <w:color w:val="D56B3F"/>
                          <w:sz w:val="24"/>
                        </w:rPr>
                      </w:pPr>
                    </w:p>
                    <w:p w14:paraId="2F815B3A" w14:textId="26C6200B" w:rsidR="00D06A98" w:rsidRPr="00ED6688" w:rsidRDefault="00A0235C" w:rsidP="00A0235C">
                      <w:pPr>
                        <w:pStyle w:val="Heading2"/>
                        <w:shd w:val="clear" w:color="auto" w:fill="C5E0B3" w:themeFill="accent6" w:themeFillTint="66"/>
                        <w:spacing w:before="80" w:line="240" w:lineRule="auto"/>
                        <w:jc w:val="center"/>
                        <w:rPr>
                          <w:rFonts w:ascii="Open Sans" w:hAnsi="Open Sans"/>
                          <w:color w:val="D56B3F"/>
                          <w:sz w:val="26"/>
                          <w:szCs w:val="26"/>
                        </w:rPr>
                      </w:pPr>
                      <w:r>
                        <w:rPr>
                          <w:rFonts w:ascii="Open Sans" w:hAnsi="Open Sans"/>
                          <w:color w:val="D56B3F"/>
                          <w:sz w:val="26"/>
                          <w:szCs w:val="26"/>
                        </w:rPr>
                        <w:t>ABOUT THIS RECIPE:</w:t>
                      </w:r>
                    </w:p>
                    <w:p w14:paraId="196EA0AB" w14:textId="363B9952" w:rsidR="0014432A" w:rsidRPr="00656326" w:rsidRDefault="0014432A" w:rsidP="00656326">
                      <w:pPr>
                        <w:pStyle w:val="Heading2"/>
                        <w:shd w:val="clear" w:color="auto" w:fill="C5E0B3" w:themeFill="accent6" w:themeFillTint="66"/>
                        <w:spacing w:before="80" w:line="240" w:lineRule="auto"/>
                        <w:jc w:val="center"/>
                        <w:rPr>
                          <w:rFonts w:ascii="Open Sans" w:hAnsi="Open Sans"/>
                          <w:bCs/>
                          <w:color w:val="73615B"/>
                          <w:sz w:val="24"/>
                        </w:rPr>
                      </w:pPr>
                      <w:r w:rsidRP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>Glu</w:t>
                      </w:r>
                      <w:r w:rsidR="00D13158" w:rsidRP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>ten free, Dairy Free,</w:t>
                      </w:r>
                      <w:r w:rsidR="00656326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 </w:t>
                      </w:r>
                      <w:r w:rsidR="00E02B24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AIP Diet, </w:t>
                      </w:r>
                      <w:r w:rsidR="004855C1">
                        <w:rPr>
                          <w:rFonts w:ascii="Open Sans" w:hAnsi="Open Sans"/>
                          <w:color w:val="73615B"/>
                          <w:sz w:val="24"/>
                        </w:rPr>
                        <w:t xml:space="preserve">Anti-Candida, </w:t>
                      </w:r>
                      <w:r w:rsidRPr="00A0235C">
                        <w:rPr>
                          <w:rFonts w:ascii="Open Sans" w:hAnsi="Open Sans"/>
                          <w:color w:val="73615B"/>
                          <w:sz w:val="24"/>
                        </w:rPr>
                        <w:t>Anti-Inflammatory</w:t>
                      </w:r>
                      <w:r w:rsidR="00E02B24">
                        <w:rPr>
                          <w:rFonts w:ascii="Open Sans" w:hAnsi="Open Sans"/>
                          <w:color w:val="73615B"/>
                          <w:sz w:val="24"/>
                        </w:rPr>
                        <w:t>, Vegetarian</w:t>
                      </w:r>
                    </w:p>
                    <w:p w14:paraId="44168C79" w14:textId="77777777" w:rsidR="009B297E" w:rsidRPr="00D01AEB" w:rsidRDefault="009B297E" w:rsidP="009B297E"/>
                    <w:p w14:paraId="3017DB52" w14:textId="77777777" w:rsidR="009B297E" w:rsidRPr="00D01AEB" w:rsidRDefault="009B297E" w:rsidP="009B297E"/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9B297E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1" layoutInCell="1" allowOverlap="1" wp14:anchorId="791B5DA6" wp14:editId="1DE59361">
                <wp:simplePos x="0" y="0"/>
                <wp:positionH relativeFrom="column">
                  <wp:posOffset>-213360</wp:posOffset>
                </wp:positionH>
                <wp:positionV relativeFrom="page">
                  <wp:posOffset>5440680</wp:posOffset>
                </wp:positionV>
                <wp:extent cx="3627120" cy="469074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7120" cy="4690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B731B61" w14:textId="77777777" w:rsidR="004D5D38" w:rsidRPr="00401167" w:rsidRDefault="004D5D38" w:rsidP="00DB5237">
                            <w:pPr>
                              <w:pStyle w:val="Heading1"/>
                              <w:spacing w:before="0" w:after="0" w:line="360" w:lineRule="auto"/>
                              <w:rPr>
                                <w:rFonts w:ascii="Open Sans" w:hAnsi="Open Sans" w:cs="Open Sans"/>
                                <w:color w:val="D56B3F"/>
                                <w:sz w:val="22"/>
                                <w:szCs w:val="22"/>
                              </w:rPr>
                            </w:pPr>
                          </w:p>
                          <w:p w14:paraId="2BDF74DD" w14:textId="1C2E5F3E" w:rsidR="0014432A" w:rsidRPr="00401167" w:rsidRDefault="00A0235C" w:rsidP="00DB5237">
                            <w:pPr>
                              <w:pStyle w:val="Heading1"/>
                              <w:spacing w:before="0" w:after="0" w:line="360" w:lineRule="auto"/>
                              <w:jc w:val="center"/>
                              <w:rPr>
                                <w:rFonts w:ascii="Open Sans" w:hAnsi="Open Sans" w:cs="Open Sans"/>
                                <w:i w:val="0"/>
                                <w:color w:val="D56B3F"/>
                                <w:sz w:val="24"/>
                                <w:szCs w:val="24"/>
                              </w:rPr>
                            </w:pPr>
                            <w:r w:rsidRPr="00401167">
                              <w:rPr>
                                <w:rFonts w:ascii="Open Sans" w:hAnsi="Open Sans" w:cs="Open Sans"/>
                                <w:i w:val="0"/>
                                <w:color w:val="D56B3F"/>
                                <w:sz w:val="24"/>
                                <w:szCs w:val="24"/>
                              </w:rPr>
                              <w:t>DIRECTIONS</w:t>
                            </w:r>
                          </w:p>
                          <w:p w14:paraId="0839C0B8" w14:textId="6E31E4D3" w:rsidR="001E69CF" w:rsidRPr="00DB5237" w:rsidRDefault="001E69CF" w:rsidP="00DB5237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76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1E69CF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Heat the olive oil in a soup pot over medium heat, then add the onion, carrots, fennel, and 1⁄2</w:t>
                            </w:r>
                            <w:r w:rsid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tsp. salt and sauté until golden, about 6 minutes. Stir in the ginger and beets and sauté until</w:t>
                            </w:r>
                            <w:r w:rsid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well combined and well coated.</w:t>
                            </w:r>
                          </w:p>
                          <w:p w14:paraId="2AA3165B" w14:textId="0C63F8CE" w:rsidR="001E69CF" w:rsidRPr="001E69CF" w:rsidRDefault="001E69CF" w:rsidP="00DB5237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76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1E69CF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Pour in 1⁄2 cup of the broth to deglaze the pot, stirring to loosen any bits stuck to the bottom,</w:t>
                            </w:r>
                          </w:p>
                          <w:p w14:paraId="4D9D6DC9" w14:textId="77777777" w:rsidR="001E69CF" w:rsidRPr="001E69CF" w:rsidRDefault="001E69CF" w:rsidP="00DB5237">
                            <w:pPr>
                              <w:pStyle w:val="ListParagraph"/>
                              <w:spacing w:after="0" w:line="276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1E69CF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and cook until the liquid is reduced by half.</w:t>
                            </w:r>
                          </w:p>
                          <w:p w14:paraId="2392D8CE" w14:textId="053D1E4A" w:rsidR="0014432A" w:rsidRDefault="001E69CF" w:rsidP="00DB5237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76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 w:rsidRPr="001E69CF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Add the remaining 5 1⁄2 cups of broth and another 1⁄2 tsp salt. Bring to a boil, then cover and</w:t>
                            </w:r>
                            <w:r w:rsid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B5237"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simmer until the beet are tender, 20-30 minutes.</w:t>
                            </w:r>
                          </w:p>
                          <w:p w14:paraId="14BFBB87" w14:textId="4049CC71" w:rsidR="00DB5237" w:rsidRPr="00DB5237" w:rsidRDefault="00DB5237" w:rsidP="00DB5237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76" w:lineRule="auto"/>
                              <w:jc w:val="both"/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54A45"/>
                                <w:sz w:val="22"/>
                                <w:szCs w:val="22"/>
                              </w:rPr>
                              <w:t>In a blender, puree the soup in batches until very smooth, each adding the cooking liquid first then the beet mixture.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B5DA6" id="Text Box 3" o:spid="_x0000_s1032" type="#_x0000_t202" style="position:absolute;margin-left:-16.8pt;margin-top:428.4pt;width:285.6pt;height:369.3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" filled="f" stroked="f">
                <v:textbox>
                  <w:txbxContent>
                    <w:p w14:paraId="6B731B61" w14:textId="77777777" w:rsidR="004D5D38" w:rsidRPr="00401167" w:rsidRDefault="004D5D38" w:rsidP="00DB5237">
                      <w:pPr>
                        <w:pStyle w:val="Heading1"/>
                        <w:spacing w:before="0" w:after="0" w:line="360" w:lineRule="auto"/>
                        <w:rPr>
                          <w:rFonts w:ascii="Open Sans" w:hAnsi="Open Sans" w:cs="Open Sans"/>
                          <w:color w:val="D56B3F"/>
                          <w:sz w:val="22"/>
                          <w:szCs w:val="22"/>
                        </w:rPr>
                      </w:pPr>
                    </w:p>
                    <w:p w14:paraId="2BDF74DD" w14:textId="1C2E5F3E" w:rsidR="0014432A" w:rsidRPr="00401167" w:rsidRDefault="00A0235C" w:rsidP="00DB5237">
                      <w:pPr>
                        <w:pStyle w:val="Heading1"/>
                        <w:spacing w:before="0" w:after="0" w:line="360" w:lineRule="auto"/>
                        <w:jc w:val="center"/>
                        <w:rPr>
                          <w:rFonts w:ascii="Open Sans" w:hAnsi="Open Sans" w:cs="Open Sans"/>
                          <w:i w:val="0"/>
                          <w:color w:val="D56B3F"/>
                          <w:sz w:val="24"/>
                          <w:szCs w:val="24"/>
                        </w:rPr>
                      </w:pPr>
                      <w:r w:rsidRPr="00401167">
                        <w:rPr>
                          <w:rFonts w:ascii="Open Sans" w:hAnsi="Open Sans" w:cs="Open Sans"/>
                          <w:i w:val="0"/>
                          <w:color w:val="D56B3F"/>
                          <w:sz w:val="24"/>
                          <w:szCs w:val="24"/>
                        </w:rPr>
                        <w:t>DIRECTIONS</w:t>
                      </w:r>
                    </w:p>
                    <w:p w14:paraId="0839C0B8" w14:textId="6E31E4D3" w:rsidR="001E69CF" w:rsidRPr="00DB5237" w:rsidRDefault="001E69CF" w:rsidP="00DB5237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76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1E69CF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Heat the olive oil in a soup pot over medium heat, then add the onion, carrots, fennel, and 1⁄2</w:t>
                      </w:r>
                      <w:r w:rsid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 xml:space="preserve"> </w:t>
                      </w: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tsp. salt and sauté until golden, about 6 minutes. Stir in the ginger and beets and sauté until</w:t>
                      </w:r>
                      <w:r w:rsid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 xml:space="preserve"> </w:t>
                      </w: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well combined and well coated.</w:t>
                      </w:r>
                    </w:p>
                    <w:p w14:paraId="2AA3165B" w14:textId="0C63F8CE" w:rsidR="001E69CF" w:rsidRPr="001E69CF" w:rsidRDefault="001E69CF" w:rsidP="00DB5237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76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1E69CF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Pour in 1⁄2 cup of the broth to deglaze the pot, stirring to loosen any bits stuck to the bottom,</w:t>
                      </w:r>
                    </w:p>
                    <w:p w14:paraId="4D9D6DC9" w14:textId="77777777" w:rsidR="001E69CF" w:rsidRPr="001E69CF" w:rsidRDefault="001E69CF" w:rsidP="00DB5237">
                      <w:pPr>
                        <w:pStyle w:val="ListParagraph"/>
                        <w:spacing w:after="0" w:line="276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1E69CF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and cook until the liquid is reduced by half.</w:t>
                      </w:r>
                    </w:p>
                    <w:p w14:paraId="2392D8CE" w14:textId="053D1E4A" w:rsidR="0014432A" w:rsidRDefault="001E69CF" w:rsidP="00DB5237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76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 w:rsidRPr="001E69CF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Add the remaining 5 1⁄2 cups of broth and another 1⁄2 tsp salt. Bring to a boil, then cover and</w:t>
                      </w:r>
                      <w:r w:rsid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 xml:space="preserve"> </w:t>
                      </w:r>
                      <w:r w:rsidRPr="00DB5237"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simmer until the beet are tender, 20-30 minutes.</w:t>
                      </w:r>
                    </w:p>
                    <w:p w14:paraId="14BFBB87" w14:textId="4049CC71" w:rsidR="00DB5237" w:rsidRPr="00DB5237" w:rsidRDefault="00DB5237" w:rsidP="00DB5237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76" w:lineRule="auto"/>
                        <w:jc w:val="both"/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 w:cs="Open Sans"/>
                          <w:color w:val="554A45"/>
                          <w:sz w:val="22"/>
                          <w:szCs w:val="22"/>
                        </w:rPr>
                        <w:t>In a blender, puree the soup in batches until very smooth, each adding the cooking liquid first then the beet mixture.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sectPr w:rsidR="00E4310B" w:rsidRPr="0014432A" w:rsidSect="004D5D38">
      <w:foot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37D6B" w14:textId="77777777" w:rsidR="00294975" w:rsidRDefault="00294975" w:rsidP="00AA2B17">
      <w:pPr>
        <w:spacing w:after="0" w:line="240" w:lineRule="auto"/>
      </w:pPr>
      <w:r>
        <w:separator/>
      </w:r>
    </w:p>
  </w:endnote>
  <w:endnote w:type="continuationSeparator" w:id="0">
    <w:p w14:paraId="00E26124" w14:textId="77777777" w:rsidR="00294975" w:rsidRDefault="00294975" w:rsidP="00AA2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 Sans">
    <w:altName w:val="Calibri"/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996941" w14:textId="77777777" w:rsidR="00BB17D3" w:rsidRDefault="00B56450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F920B0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D575E" w14:textId="77777777" w:rsidR="00294975" w:rsidRDefault="00294975" w:rsidP="00AA2B17">
      <w:pPr>
        <w:spacing w:after="0" w:line="240" w:lineRule="auto"/>
      </w:pPr>
      <w:r>
        <w:separator/>
      </w:r>
    </w:p>
  </w:footnote>
  <w:footnote w:type="continuationSeparator" w:id="0">
    <w:p w14:paraId="4BC84756" w14:textId="77777777" w:rsidR="00294975" w:rsidRDefault="00294975" w:rsidP="00AA2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DE65B" w14:textId="7070AC9D" w:rsidR="00A0235C" w:rsidRPr="00A0235C" w:rsidRDefault="00A0235C" w:rsidP="00A0235C">
    <w:pPr>
      <w:pStyle w:val="Header"/>
    </w:pPr>
    <w:r w:rsidRPr="00475A83">
      <w:rPr>
        <w:noProof/>
      </w:rPr>
      <w:drawing>
        <wp:anchor distT="0" distB="0" distL="114300" distR="114300" simplePos="0" relativeHeight="251659264" behindDoc="1" locked="1" layoutInCell="1" allowOverlap="1" wp14:anchorId="2D9B00EB" wp14:editId="2E7EF0D8">
          <wp:simplePos x="0" y="0"/>
          <wp:positionH relativeFrom="column">
            <wp:posOffset>1765935</wp:posOffset>
          </wp:positionH>
          <wp:positionV relativeFrom="page">
            <wp:posOffset>711200</wp:posOffset>
          </wp:positionV>
          <wp:extent cx="3277235" cy="540385"/>
          <wp:effectExtent l="0" t="0" r="0" b="0"/>
          <wp:wrapNone/>
          <wp:docPr id="1" name="Picture 1" descr="../Desktop/JBS%20TM%20logo_Color_12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Desktop/JBS%20TM%20logo_Color_1200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72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73D96"/>
    <w:multiLevelType w:val="hybridMultilevel"/>
    <w:tmpl w:val="0C4E695A"/>
    <w:lvl w:ilvl="0" w:tplc="F7EE11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00064"/>
    <w:multiLevelType w:val="hybridMultilevel"/>
    <w:tmpl w:val="41DAD87C"/>
    <w:lvl w:ilvl="0" w:tplc="AA74C39C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D2B3E"/>
    <w:multiLevelType w:val="hybridMultilevel"/>
    <w:tmpl w:val="2E501C66"/>
    <w:lvl w:ilvl="0" w:tplc="0DCCB9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B3C1C"/>
    <w:multiLevelType w:val="hybridMultilevel"/>
    <w:tmpl w:val="F412FE90"/>
    <w:lvl w:ilvl="0" w:tplc="F7EE11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45D46"/>
    <w:multiLevelType w:val="hybridMultilevel"/>
    <w:tmpl w:val="00E810D2"/>
    <w:lvl w:ilvl="0" w:tplc="6B0635AC">
      <w:start w:val="1"/>
      <w:numFmt w:val="decimal"/>
      <w:lvlText w:val="%1."/>
      <w:lvlJc w:val="left"/>
      <w:pPr>
        <w:ind w:left="630" w:hanging="360"/>
      </w:pPr>
      <w:rPr>
        <w:rFonts w:ascii="Open Sans" w:eastAsiaTheme="minorHAnsi" w:hAnsi="Open Sans" w:cstheme="minorBidi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A293C"/>
    <w:multiLevelType w:val="hybridMultilevel"/>
    <w:tmpl w:val="5A444C82"/>
    <w:lvl w:ilvl="0" w:tplc="AA74C39C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E05598"/>
    <w:multiLevelType w:val="hybridMultilevel"/>
    <w:tmpl w:val="05E0A9C2"/>
    <w:lvl w:ilvl="0" w:tplc="D55E126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D6425A"/>
    <w:multiLevelType w:val="hybridMultilevel"/>
    <w:tmpl w:val="C1C68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A62036"/>
    <w:multiLevelType w:val="hybridMultilevel"/>
    <w:tmpl w:val="F356E146"/>
    <w:lvl w:ilvl="0" w:tplc="AA74C39C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A80246"/>
    <w:multiLevelType w:val="hybridMultilevel"/>
    <w:tmpl w:val="DDEC2E5A"/>
    <w:lvl w:ilvl="0" w:tplc="0409000F">
      <w:start w:val="1"/>
      <w:numFmt w:val="decimal"/>
      <w:lvlText w:val="%1."/>
      <w:lvlJc w:val="left"/>
      <w:pPr>
        <w:ind w:left="580" w:hanging="360"/>
      </w:p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0" w15:restartNumberingAfterBreak="0">
    <w:nsid w:val="2D8A4391"/>
    <w:multiLevelType w:val="hybridMultilevel"/>
    <w:tmpl w:val="B33483B8"/>
    <w:lvl w:ilvl="0" w:tplc="F7EE11B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AB3224"/>
    <w:multiLevelType w:val="hybridMultilevel"/>
    <w:tmpl w:val="9DA66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94071"/>
    <w:multiLevelType w:val="hybridMultilevel"/>
    <w:tmpl w:val="E86E5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44B4D"/>
    <w:multiLevelType w:val="hybridMultilevel"/>
    <w:tmpl w:val="97AE5D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2920DD"/>
    <w:multiLevelType w:val="hybridMultilevel"/>
    <w:tmpl w:val="05D654A4"/>
    <w:lvl w:ilvl="0" w:tplc="0DCCB9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037FF"/>
    <w:multiLevelType w:val="hybridMultilevel"/>
    <w:tmpl w:val="FE7EB718"/>
    <w:lvl w:ilvl="0" w:tplc="B8EA9062">
      <w:start w:val="6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0" w:hanging="360"/>
      </w:pPr>
    </w:lvl>
    <w:lvl w:ilvl="2" w:tplc="0409001B" w:tentative="1">
      <w:start w:val="1"/>
      <w:numFmt w:val="lowerRoman"/>
      <w:lvlText w:val="%3."/>
      <w:lvlJc w:val="right"/>
      <w:pPr>
        <w:ind w:left="2380" w:hanging="180"/>
      </w:pPr>
    </w:lvl>
    <w:lvl w:ilvl="3" w:tplc="0409000F" w:tentative="1">
      <w:start w:val="1"/>
      <w:numFmt w:val="decimal"/>
      <w:lvlText w:val="%4."/>
      <w:lvlJc w:val="left"/>
      <w:pPr>
        <w:ind w:left="3100" w:hanging="360"/>
      </w:pPr>
    </w:lvl>
    <w:lvl w:ilvl="4" w:tplc="04090019" w:tentative="1">
      <w:start w:val="1"/>
      <w:numFmt w:val="lowerLetter"/>
      <w:lvlText w:val="%5."/>
      <w:lvlJc w:val="left"/>
      <w:pPr>
        <w:ind w:left="3820" w:hanging="360"/>
      </w:pPr>
    </w:lvl>
    <w:lvl w:ilvl="5" w:tplc="0409001B" w:tentative="1">
      <w:start w:val="1"/>
      <w:numFmt w:val="lowerRoman"/>
      <w:lvlText w:val="%6."/>
      <w:lvlJc w:val="right"/>
      <w:pPr>
        <w:ind w:left="4540" w:hanging="180"/>
      </w:pPr>
    </w:lvl>
    <w:lvl w:ilvl="6" w:tplc="0409000F" w:tentative="1">
      <w:start w:val="1"/>
      <w:numFmt w:val="decimal"/>
      <w:lvlText w:val="%7."/>
      <w:lvlJc w:val="left"/>
      <w:pPr>
        <w:ind w:left="5260" w:hanging="360"/>
      </w:pPr>
    </w:lvl>
    <w:lvl w:ilvl="7" w:tplc="04090019" w:tentative="1">
      <w:start w:val="1"/>
      <w:numFmt w:val="lowerLetter"/>
      <w:lvlText w:val="%8."/>
      <w:lvlJc w:val="left"/>
      <w:pPr>
        <w:ind w:left="5980" w:hanging="360"/>
      </w:pPr>
    </w:lvl>
    <w:lvl w:ilvl="8" w:tplc="04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6" w15:restartNumberingAfterBreak="0">
    <w:nsid w:val="49D70BA0"/>
    <w:multiLevelType w:val="hybridMultilevel"/>
    <w:tmpl w:val="67024CE2"/>
    <w:lvl w:ilvl="0" w:tplc="F7EE11B8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885284B"/>
    <w:multiLevelType w:val="hybridMultilevel"/>
    <w:tmpl w:val="C8A85D3E"/>
    <w:lvl w:ilvl="0" w:tplc="68621396">
      <w:start w:val="4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4B05AD4"/>
    <w:multiLevelType w:val="hybridMultilevel"/>
    <w:tmpl w:val="33A84124"/>
    <w:lvl w:ilvl="0" w:tplc="B56EADE2">
      <w:start w:val="5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75534F9A"/>
    <w:multiLevelType w:val="hybridMultilevel"/>
    <w:tmpl w:val="F62805C0"/>
    <w:lvl w:ilvl="0" w:tplc="2D9AC8B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6B25C09"/>
    <w:multiLevelType w:val="hybridMultilevel"/>
    <w:tmpl w:val="44D4E798"/>
    <w:lvl w:ilvl="0" w:tplc="4C4A10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13566A"/>
    <w:multiLevelType w:val="hybridMultilevel"/>
    <w:tmpl w:val="DEFC13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CEA5F05"/>
    <w:multiLevelType w:val="hybridMultilevel"/>
    <w:tmpl w:val="058AF8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E6764"/>
    <w:multiLevelType w:val="hybridMultilevel"/>
    <w:tmpl w:val="4A5AF7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2"/>
  </w:num>
  <w:num w:numId="4">
    <w:abstractNumId w:val="22"/>
  </w:num>
  <w:num w:numId="5">
    <w:abstractNumId w:val="20"/>
  </w:num>
  <w:num w:numId="6">
    <w:abstractNumId w:val="7"/>
  </w:num>
  <w:num w:numId="7">
    <w:abstractNumId w:val="13"/>
  </w:num>
  <w:num w:numId="8">
    <w:abstractNumId w:val="23"/>
  </w:num>
  <w:num w:numId="9">
    <w:abstractNumId w:val="9"/>
  </w:num>
  <w:num w:numId="10">
    <w:abstractNumId w:val="15"/>
  </w:num>
  <w:num w:numId="11">
    <w:abstractNumId w:val="1"/>
  </w:num>
  <w:num w:numId="12">
    <w:abstractNumId w:val="12"/>
  </w:num>
  <w:num w:numId="13">
    <w:abstractNumId w:val="0"/>
  </w:num>
  <w:num w:numId="14">
    <w:abstractNumId w:val="8"/>
  </w:num>
  <w:num w:numId="15">
    <w:abstractNumId w:val="21"/>
  </w:num>
  <w:num w:numId="16">
    <w:abstractNumId w:val="10"/>
  </w:num>
  <w:num w:numId="17">
    <w:abstractNumId w:val="6"/>
  </w:num>
  <w:num w:numId="18">
    <w:abstractNumId w:val="19"/>
  </w:num>
  <w:num w:numId="19">
    <w:abstractNumId w:val="11"/>
  </w:num>
  <w:num w:numId="20">
    <w:abstractNumId w:val="3"/>
  </w:num>
  <w:num w:numId="21">
    <w:abstractNumId w:val="16"/>
  </w:num>
  <w:num w:numId="22">
    <w:abstractNumId w:val="17"/>
  </w:num>
  <w:num w:numId="23">
    <w:abstractNumId w:val="18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97E"/>
    <w:rsid w:val="00010062"/>
    <w:rsid w:val="000201F9"/>
    <w:rsid w:val="000259E6"/>
    <w:rsid w:val="00034B11"/>
    <w:rsid w:val="000526BA"/>
    <w:rsid w:val="000748D5"/>
    <w:rsid w:val="0013346F"/>
    <w:rsid w:val="0014432A"/>
    <w:rsid w:val="00153489"/>
    <w:rsid w:val="0016121E"/>
    <w:rsid w:val="001B2773"/>
    <w:rsid w:val="001B7B18"/>
    <w:rsid w:val="001D4238"/>
    <w:rsid w:val="001D4E96"/>
    <w:rsid w:val="001E69CF"/>
    <w:rsid w:val="001F48BE"/>
    <w:rsid w:val="002206B8"/>
    <w:rsid w:val="00265390"/>
    <w:rsid w:val="0029414C"/>
    <w:rsid w:val="00294975"/>
    <w:rsid w:val="002C0FE1"/>
    <w:rsid w:val="002D2E1A"/>
    <w:rsid w:val="0034131B"/>
    <w:rsid w:val="003551B3"/>
    <w:rsid w:val="0037732B"/>
    <w:rsid w:val="00381C13"/>
    <w:rsid w:val="00384B01"/>
    <w:rsid w:val="00396646"/>
    <w:rsid w:val="003C31FC"/>
    <w:rsid w:val="003F66DC"/>
    <w:rsid w:val="00401167"/>
    <w:rsid w:val="004037E3"/>
    <w:rsid w:val="00437664"/>
    <w:rsid w:val="00442796"/>
    <w:rsid w:val="00456E03"/>
    <w:rsid w:val="004855C1"/>
    <w:rsid w:val="00491B8B"/>
    <w:rsid w:val="004D233E"/>
    <w:rsid w:val="004D5D38"/>
    <w:rsid w:val="004F098A"/>
    <w:rsid w:val="004F229F"/>
    <w:rsid w:val="00537255"/>
    <w:rsid w:val="005427E5"/>
    <w:rsid w:val="00551BD0"/>
    <w:rsid w:val="005663E2"/>
    <w:rsid w:val="005A0FD0"/>
    <w:rsid w:val="005B5939"/>
    <w:rsid w:val="005E5F96"/>
    <w:rsid w:val="00613678"/>
    <w:rsid w:val="006205CD"/>
    <w:rsid w:val="00621C83"/>
    <w:rsid w:val="0062448A"/>
    <w:rsid w:val="00651448"/>
    <w:rsid w:val="00656326"/>
    <w:rsid w:val="006933E8"/>
    <w:rsid w:val="006C3E8C"/>
    <w:rsid w:val="006F589E"/>
    <w:rsid w:val="007032EC"/>
    <w:rsid w:val="00703B39"/>
    <w:rsid w:val="00745204"/>
    <w:rsid w:val="007512B0"/>
    <w:rsid w:val="00755BA9"/>
    <w:rsid w:val="007D1E1E"/>
    <w:rsid w:val="007D75DC"/>
    <w:rsid w:val="008303EA"/>
    <w:rsid w:val="00857451"/>
    <w:rsid w:val="00880A64"/>
    <w:rsid w:val="008C5A13"/>
    <w:rsid w:val="008E3D16"/>
    <w:rsid w:val="008F5B2C"/>
    <w:rsid w:val="0090387E"/>
    <w:rsid w:val="009103C1"/>
    <w:rsid w:val="00940D27"/>
    <w:rsid w:val="00945C30"/>
    <w:rsid w:val="00945DC2"/>
    <w:rsid w:val="00956EF5"/>
    <w:rsid w:val="00966DBD"/>
    <w:rsid w:val="00981E05"/>
    <w:rsid w:val="009A0141"/>
    <w:rsid w:val="009B297E"/>
    <w:rsid w:val="009D6DEA"/>
    <w:rsid w:val="00A0235C"/>
    <w:rsid w:val="00A02E50"/>
    <w:rsid w:val="00A22990"/>
    <w:rsid w:val="00A31FF8"/>
    <w:rsid w:val="00A66B64"/>
    <w:rsid w:val="00AA2B17"/>
    <w:rsid w:val="00AA4D7D"/>
    <w:rsid w:val="00AD4B6D"/>
    <w:rsid w:val="00AF0E32"/>
    <w:rsid w:val="00AF5332"/>
    <w:rsid w:val="00B074E6"/>
    <w:rsid w:val="00B24734"/>
    <w:rsid w:val="00B339E8"/>
    <w:rsid w:val="00B465DB"/>
    <w:rsid w:val="00B56450"/>
    <w:rsid w:val="00BB1B82"/>
    <w:rsid w:val="00BB66EC"/>
    <w:rsid w:val="00BB68CD"/>
    <w:rsid w:val="00BD77CF"/>
    <w:rsid w:val="00BE00C1"/>
    <w:rsid w:val="00C24BB0"/>
    <w:rsid w:val="00C6186D"/>
    <w:rsid w:val="00C8220F"/>
    <w:rsid w:val="00CE6C99"/>
    <w:rsid w:val="00CF6568"/>
    <w:rsid w:val="00D01AEB"/>
    <w:rsid w:val="00D06A98"/>
    <w:rsid w:val="00D13158"/>
    <w:rsid w:val="00D26233"/>
    <w:rsid w:val="00D83E28"/>
    <w:rsid w:val="00D91921"/>
    <w:rsid w:val="00D954BB"/>
    <w:rsid w:val="00DB45B7"/>
    <w:rsid w:val="00DB5237"/>
    <w:rsid w:val="00DE0519"/>
    <w:rsid w:val="00E02B24"/>
    <w:rsid w:val="00E26E43"/>
    <w:rsid w:val="00E2754D"/>
    <w:rsid w:val="00E74D8B"/>
    <w:rsid w:val="00E82A6C"/>
    <w:rsid w:val="00E94F70"/>
    <w:rsid w:val="00EB07A6"/>
    <w:rsid w:val="00ED6688"/>
    <w:rsid w:val="00F07757"/>
    <w:rsid w:val="00F10230"/>
    <w:rsid w:val="00F104C9"/>
    <w:rsid w:val="00F51104"/>
    <w:rsid w:val="00F82907"/>
    <w:rsid w:val="00F920B0"/>
    <w:rsid w:val="00F94A72"/>
    <w:rsid w:val="00FC14D5"/>
    <w:rsid w:val="00FF0099"/>
    <w:rsid w:val="00FF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6A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8" w:unhideWhenUsed="1" w:qFormat="1"/>
    <w:lsdException w:name="footer" w:semiHidden="1" w:uiPriority="98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206B8"/>
    <w:pPr>
      <w:spacing w:after="160" w:line="336" w:lineRule="auto"/>
    </w:pPr>
    <w:rPr>
      <w:color w:val="44546A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6B8"/>
    <w:pPr>
      <w:keepNext/>
      <w:keepLines/>
      <w:spacing w:before="420" w:after="80"/>
      <w:contextualSpacing/>
      <w:outlineLvl w:val="0"/>
    </w:pPr>
    <w:rPr>
      <w:rFonts w:asciiTheme="majorHAnsi" w:eastAsiaTheme="majorEastAsia" w:hAnsiTheme="majorHAnsi" w:cstheme="majorBidi"/>
      <w:b/>
      <w:i/>
      <w:color w:val="2F5496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06B8"/>
    <w:pPr>
      <w:spacing w:before="320" w:after="80"/>
      <w:outlineLvl w:val="1"/>
    </w:pPr>
    <w:rPr>
      <w:b/>
      <w:sz w:val="30"/>
    </w:rPr>
  </w:style>
  <w:style w:type="paragraph" w:styleId="Heading3">
    <w:name w:val="heading 3"/>
    <w:basedOn w:val="Normal"/>
    <w:link w:val="Heading3Char"/>
    <w:uiPriority w:val="9"/>
    <w:unhideWhenUsed/>
    <w:qFormat/>
    <w:rsid w:val="002206B8"/>
    <w:pPr>
      <w:spacing w:after="120"/>
      <w:outlineLvl w:val="2"/>
    </w:pPr>
    <w:rPr>
      <w:color w:val="C45911" w:themeColor="accent2" w:themeShade="BF"/>
      <w:sz w:val="3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206B8"/>
    <w:pPr>
      <w:spacing w:after="0"/>
      <w:outlineLvl w:val="4"/>
    </w:pPr>
    <w:rPr>
      <w:color w:val="C45911" w:themeColor="accen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6B8"/>
    <w:rPr>
      <w:rFonts w:asciiTheme="majorHAnsi" w:eastAsiaTheme="majorEastAsia" w:hAnsiTheme="majorHAnsi" w:cstheme="majorBidi"/>
      <w:b/>
      <w:i/>
      <w:color w:val="2F5496" w:themeColor="accent1" w:themeShade="BF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206B8"/>
    <w:rPr>
      <w:b/>
      <w:color w:val="44546A" w:themeColor="text2"/>
      <w:sz w:val="30"/>
    </w:rPr>
  </w:style>
  <w:style w:type="character" w:customStyle="1" w:styleId="Heading3Char">
    <w:name w:val="Heading 3 Char"/>
    <w:basedOn w:val="DefaultParagraphFont"/>
    <w:link w:val="Heading3"/>
    <w:uiPriority w:val="9"/>
    <w:rsid w:val="002206B8"/>
    <w:rPr>
      <w:color w:val="C45911" w:themeColor="accent2" w:themeShade="BF"/>
      <w:sz w:val="30"/>
    </w:rPr>
  </w:style>
  <w:style w:type="character" w:customStyle="1" w:styleId="Heading5Char">
    <w:name w:val="Heading 5 Char"/>
    <w:basedOn w:val="DefaultParagraphFont"/>
    <w:link w:val="Heading5"/>
    <w:uiPriority w:val="9"/>
    <w:rsid w:val="002206B8"/>
    <w:rPr>
      <w:color w:val="C45911" w:themeColor="accent2" w:themeShade="BF"/>
    </w:rPr>
  </w:style>
  <w:style w:type="paragraph" w:styleId="Header">
    <w:name w:val="header"/>
    <w:basedOn w:val="Normal"/>
    <w:link w:val="HeaderChar"/>
    <w:uiPriority w:val="98"/>
    <w:qFormat/>
    <w:rsid w:val="002206B8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8"/>
    <w:rsid w:val="002206B8"/>
    <w:rPr>
      <w:color w:val="44546A" w:themeColor="text2"/>
    </w:rPr>
  </w:style>
  <w:style w:type="paragraph" w:styleId="Title">
    <w:name w:val="Title"/>
    <w:basedOn w:val="Normal"/>
    <w:link w:val="TitleChar"/>
    <w:unhideWhenUsed/>
    <w:qFormat/>
    <w:rsid w:val="002206B8"/>
    <w:pPr>
      <w:spacing w:after="0" w:line="312" w:lineRule="auto"/>
      <w:contextualSpacing/>
    </w:pPr>
    <w:rPr>
      <w:rFonts w:asciiTheme="majorHAnsi" w:eastAsiaTheme="majorEastAsia" w:hAnsiTheme="majorHAnsi" w:cstheme="majorBidi"/>
      <w:b/>
      <w:i/>
      <w:color w:val="2F5496" w:themeColor="accent1" w:themeShade="BF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206B8"/>
    <w:rPr>
      <w:rFonts w:asciiTheme="majorHAnsi" w:eastAsiaTheme="majorEastAsia" w:hAnsiTheme="majorHAnsi" w:cstheme="majorBidi"/>
      <w:b/>
      <w:i/>
      <w:color w:val="2F5496" w:themeColor="accent1" w:themeShade="BF"/>
      <w:kern w:val="28"/>
      <w:sz w:val="56"/>
      <w:szCs w:val="56"/>
    </w:rPr>
  </w:style>
  <w:style w:type="character" w:styleId="Strong">
    <w:name w:val="Strong"/>
    <w:basedOn w:val="DefaultParagraphFont"/>
    <w:uiPriority w:val="9"/>
    <w:unhideWhenUsed/>
    <w:qFormat/>
    <w:rsid w:val="002206B8"/>
    <w:rPr>
      <w:b/>
      <w:bCs/>
      <w:color w:val="44546A" w:themeColor="text2"/>
    </w:rPr>
  </w:style>
  <w:style w:type="paragraph" w:styleId="Footer">
    <w:name w:val="footer"/>
    <w:basedOn w:val="Normal"/>
    <w:link w:val="FooterChar"/>
    <w:uiPriority w:val="98"/>
    <w:qFormat/>
    <w:rsid w:val="002206B8"/>
    <w:pPr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8"/>
    <w:rsid w:val="002206B8"/>
    <w:rPr>
      <w:color w:val="44546A" w:themeColor="text2"/>
    </w:rPr>
  </w:style>
  <w:style w:type="character" w:customStyle="1" w:styleId="apple-converted-space">
    <w:name w:val="apple-converted-space"/>
    <w:basedOn w:val="DefaultParagraphFont"/>
    <w:rsid w:val="0014432A"/>
  </w:style>
  <w:style w:type="paragraph" w:styleId="ListParagraph">
    <w:name w:val="List Paragraph"/>
    <w:basedOn w:val="Normal"/>
    <w:uiPriority w:val="34"/>
    <w:qFormat/>
    <w:rsid w:val="00CF65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na/Library/Group%20Containers/UBF8T346G9.Office/User%20Content.localized/Templates.localized/Recipe%20Template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B56D104-B790-9141-9A6C-348CC2FA6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Recipe Template 1.dotx</Template>
  <TotalTime>2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Ainscough</dc:creator>
  <cp:keywords/>
  <dc:description/>
  <cp:lastModifiedBy>Elena Ainscough</cp:lastModifiedBy>
  <cp:revision>2</cp:revision>
  <cp:lastPrinted>2019-10-16T21:30:00Z</cp:lastPrinted>
  <dcterms:created xsi:type="dcterms:W3CDTF">2019-12-12T20:18:00Z</dcterms:created>
  <dcterms:modified xsi:type="dcterms:W3CDTF">2019-12-12T20:18:00Z</dcterms:modified>
</cp:coreProperties>
</file>